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FF672" w14:textId="3FFC054E" w:rsidR="00436F1C" w:rsidRPr="00EA1716" w:rsidRDefault="00067720" w:rsidP="00281061">
      <w:pPr>
        <w:pStyle w:val="01TITLE0"/>
        <w:rPr>
          <w:i/>
          <w:iCs/>
          <w:lang w:val="en-GB"/>
        </w:rPr>
      </w:pPr>
      <w:r w:rsidRPr="001F2AB5">
        <w:t xml:space="preserve">Title of the article </w:t>
      </w:r>
      <w:r w:rsidR="009864E3" w:rsidRPr="001F2AB5">
        <w:br/>
      </w:r>
      <w:r w:rsidR="008B4531" w:rsidRPr="001F2AB5">
        <w:rPr>
          <w:sz w:val="20"/>
          <w:szCs w:val="20"/>
          <w:lang w:val="en-GB"/>
        </w:rPr>
        <w:t>(</w:t>
      </w:r>
      <w:r w:rsidR="005A30D7" w:rsidRPr="001F2AB5">
        <w:rPr>
          <w:sz w:val="20"/>
          <w:szCs w:val="20"/>
          <w:lang w:val="en-GB"/>
        </w:rPr>
        <w:t xml:space="preserve">font </w:t>
      </w:r>
      <w:r w:rsidR="004A0079" w:rsidRPr="001F2AB5">
        <w:rPr>
          <w:sz w:val="20"/>
          <w:lang w:val="en-GB"/>
        </w:rPr>
        <w:t>Times New Roman</w:t>
      </w:r>
      <w:r w:rsidR="004A0079" w:rsidRPr="001F2AB5">
        <w:rPr>
          <w:sz w:val="22"/>
          <w:lang w:val="en-GB"/>
        </w:rPr>
        <w:t xml:space="preserve">, </w:t>
      </w:r>
      <w:r w:rsidR="008B4531" w:rsidRPr="001F2AB5">
        <w:rPr>
          <w:sz w:val="20"/>
          <w:szCs w:val="20"/>
          <w:lang w:val="en-GB"/>
        </w:rPr>
        <w:t>size 16</w:t>
      </w:r>
      <w:r w:rsidR="001C3B50" w:rsidRPr="001F2AB5">
        <w:rPr>
          <w:sz w:val="20"/>
          <w:szCs w:val="20"/>
          <w:lang w:val="en-GB"/>
        </w:rPr>
        <w:t xml:space="preserve"> pt</w:t>
      </w:r>
      <w:r w:rsidR="008B4531" w:rsidRPr="001F2AB5">
        <w:rPr>
          <w:sz w:val="20"/>
          <w:szCs w:val="20"/>
          <w:lang w:val="en-GB"/>
        </w:rPr>
        <w:t>, cent</w:t>
      </w:r>
      <w:r w:rsidR="00312A94" w:rsidRPr="001F2AB5">
        <w:rPr>
          <w:sz w:val="20"/>
          <w:szCs w:val="20"/>
          <w:lang w:val="en-GB"/>
        </w:rPr>
        <w:t>e</w:t>
      </w:r>
      <w:r w:rsidR="008B4531" w:rsidRPr="001F2AB5">
        <w:rPr>
          <w:sz w:val="20"/>
          <w:szCs w:val="20"/>
          <w:lang w:val="en-GB"/>
        </w:rPr>
        <w:t xml:space="preserve">red, </w:t>
      </w:r>
      <w:r w:rsidR="0087590F" w:rsidRPr="001F2AB5">
        <w:rPr>
          <w:sz w:val="20"/>
          <w:szCs w:val="20"/>
          <w:lang w:val="en-GB"/>
        </w:rPr>
        <w:t xml:space="preserve">style </w:t>
      </w:r>
      <w:r w:rsidR="00432EC1" w:rsidRPr="001F2AB5">
        <w:rPr>
          <w:sz w:val="20"/>
          <w:szCs w:val="20"/>
          <w:lang w:val="en-GB"/>
        </w:rPr>
        <w:t xml:space="preserve">– </w:t>
      </w:r>
      <w:r w:rsidR="008B4531" w:rsidRPr="001F2AB5">
        <w:rPr>
          <w:sz w:val="20"/>
          <w:szCs w:val="20"/>
          <w:lang w:val="en-GB"/>
        </w:rPr>
        <w:t>01_TITLE)</w:t>
      </w:r>
    </w:p>
    <w:p w14:paraId="450E593E" w14:textId="7C12A82F" w:rsidR="00436F1C" w:rsidRPr="001F2AB5" w:rsidRDefault="00C50CB2" w:rsidP="00BD7DC0">
      <w:pPr>
        <w:pStyle w:val="02AUTHORS0"/>
      </w:pPr>
      <w:r w:rsidRPr="001F2AB5">
        <w:t>Name Surname</w:t>
      </w:r>
      <w:r w:rsidRPr="001F2AB5">
        <w:rPr>
          <w:vertAlign w:val="superscript"/>
        </w:rPr>
        <w:t>1</w:t>
      </w:r>
      <w:r w:rsidRPr="001F2AB5">
        <w:t>, Name Surname</w:t>
      </w:r>
      <w:r w:rsidRPr="001F2AB5">
        <w:rPr>
          <w:vertAlign w:val="superscript"/>
        </w:rPr>
        <w:t>2</w:t>
      </w:r>
      <w:r w:rsidR="001C1AEA" w:rsidRPr="001F2AB5">
        <w:t xml:space="preserve"> </w:t>
      </w:r>
      <w:r w:rsidR="001C1AEA" w:rsidRPr="001F2AB5">
        <w:rPr>
          <w:spacing w:val="-4"/>
        </w:rPr>
        <w:t>(</w:t>
      </w:r>
      <w:r w:rsidR="005A30D7" w:rsidRPr="001F2AB5">
        <w:rPr>
          <w:spacing w:val="-4"/>
          <w:sz w:val="20"/>
          <w:szCs w:val="20"/>
        </w:rPr>
        <w:t xml:space="preserve">font </w:t>
      </w:r>
      <w:r w:rsidR="004A0079" w:rsidRPr="001F2AB5">
        <w:rPr>
          <w:spacing w:val="-4"/>
          <w:sz w:val="20"/>
        </w:rPr>
        <w:t>Times New Roman,</w:t>
      </w:r>
      <w:r w:rsidR="004A0079" w:rsidRPr="001F2AB5">
        <w:rPr>
          <w:spacing w:val="-4"/>
        </w:rPr>
        <w:t xml:space="preserve"> </w:t>
      </w:r>
      <w:r w:rsidR="001C1AEA" w:rsidRPr="001F2AB5">
        <w:rPr>
          <w:spacing w:val="-4"/>
          <w:sz w:val="20"/>
          <w:szCs w:val="20"/>
        </w:rPr>
        <w:t>size 12</w:t>
      </w:r>
      <w:r w:rsidR="001C3B50" w:rsidRPr="001F2AB5">
        <w:rPr>
          <w:spacing w:val="-4"/>
          <w:sz w:val="20"/>
          <w:szCs w:val="20"/>
        </w:rPr>
        <w:t xml:space="preserve"> pt</w:t>
      </w:r>
      <w:r w:rsidR="001C1AEA" w:rsidRPr="001F2AB5">
        <w:rPr>
          <w:spacing w:val="-4"/>
          <w:sz w:val="20"/>
          <w:szCs w:val="20"/>
        </w:rPr>
        <w:t>, cent</w:t>
      </w:r>
      <w:r w:rsidR="00E052E1" w:rsidRPr="001F2AB5">
        <w:rPr>
          <w:spacing w:val="-4"/>
          <w:sz w:val="20"/>
          <w:szCs w:val="20"/>
        </w:rPr>
        <w:t>e</w:t>
      </w:r>
      <w:r w:rsidR="001C1AEA" w:rsidRPr="001F2AB5">
        <w:rPr>
          <w:spacing w:val="-4"/>
          <w:sz w:val="20"/>
          <w:szCs w:val="20"/>
        </w:rPr>
        <w:t xml:space="preserve">red, </w:t>
      </w:r>
      <w:r w:rsidR="0087590F" w:rsidRPr="001F2AB5">
        <w:rPr>
          <w:spacing w:val="-4"/>
          <w:sz w:val="20"/>
          <w:szCs w:val="20"/>
          <w:lang w:val="en-GB"/>
        </w:rPr>
        <w:t>style</w:t>
      </w:r>
      <w:r w:rsidR="00ED610A" w:rsidRPr="001F2AB5">
        <w:rPr>
          <w:spacing w:val="-4"/>
          <w:sz w:val="20"/>
          <w:szCs w:val="20"/>
          <w:lang w:val="en-GB"/>
        </w:rPr>
        <w:t xml:space="preserve"> –</w:t>
      </w:r>
      <w:r w:rsidR="001C1AEA" w:rsidRPr="001F2AB5">
        <w:rPr>
          <w:spacing w:val="-4"/>
          <w:sz w:val="20"/>
          <w:szCs w:val="20"/>
        </w:rPr>
        <w:t xml:space="preserve"> 02_</w:t>
      </w:r>
      <w:r w:rsidR="008B4531" w:rsidRPr="001F2AB5">
        <w:rPr>
          <w:spacing w:val="-4"/>
          <w:sz w:val="20"/>
          <w:szCs w:val="20"/>
        </w:rPr>
        <w:t>AUTHORS</w:t>
      </w:r>
      <w:r w:rsidR="001C1AEA" w:rsidRPr="001F2AB5">
        <w:rPr>
          <w:spacing w:val="-4"/>
          <w:sz w:val="20"/>
          <w:szCs w:val="20"/>
        </w:rPr>
        <w:t>)</w:t>
      </w:r>
    </w:p>
    <w:p w14:paraId="7199606A" w14:textId="2197BE20" w:rsidR="007C788B" w:rsidRPr="00EA1716" w:rsidRDefault="00E5351A" w:rsidP="00555FC6">
      <w:pPr>
        <w:pStyle w:val="03AFFILIATION"/>
        <w:rPr>
          <w:vertAlign w:val="superscript"/>
        </w:rPr>
      </w:pPr>
      <w:r w:rsidRPr="001F2AB5">
        <w:rPr>
          <w:vertAlign w:val="superscript"/>
        </w:rPr>
        <w:t>1</w:t>
      </w:r>
      <w:r w:rsidRPr="001F2AB5">
        <w:t>Department and/or Faculty, University, City, Country</w:t>
      </w:r>
      <w:r w:rsidRPr="001F2AB5">
        <w:br/>
      </w:r>
      <w:r w:rsidRPr="001F2AB5">
        <w:rPr>
          <w:vertAlign w:val="superscript"/>
        </w:rPr>
        <w:t>2</w:t>
      </w:r>
      <w:r w:rsidRPr="001F2AB5">
        <w:t>Department and/or Faculty, University, City, Country</w:t>
      </w:r>
      <w:r w:rsidR="001C1AEA" w:rsidRPr="001F2AB5">
        <w:br/>
      </w:r>
      <w:r w:rsidR="00436F1C" w:rsidRPr="001F2AB5">
        <w:t xml:space="preserve">E-mails: </w:t>
      </w:r>
      <w:hyperlink r:id="rId8" w:history="1">
        <w:r w:rsidR="00597515" w:rsidRPr="001F2AB5">
          <w:rPr>
            <w:rStyle w:val="Hyperlink"/>
            <w:u w:val="none"/>
            <w:vertAlign w:val="superscript"/>
          </w:rPr>
          <w:t>1</w:t>
        </w:r>
        <w:r w:rsidR="00597515" w:rsidRPr="001F2AB5">
          <w:rPr>
            <w:rStyle w:val="Hyperlink"/>
            <w:u w:val="none"/>
          </w:rPr>
          <w:t>name.surname@absd.edu</w:t>
        </w:r>
      </w:hyperlink>
      <w:r w:rsidR="00FA286C" w:rsidRPr="001F2AB5">
        <w:t xml:space="preserve"> </w:t>
      </w:r>
      <w:r w:rsidR="00436F1C" w:rsidRPr="001F2AB5">
        <w:t>(corresponding autho</w:t>
      </w:r>
      <w:r w:rsidR="00292013" w:rsidRPr="001F2AB5">
        <w:t xml:space="preserve">r); </w:t>
      </w:r>
      <w:hyperlink r:id="rId9" w:history="1">
        <w:r w:rsidR="00597515" w:rsidRPr="001F2AB5">
          <w:rPr>
            <w:rStyle w:val="Hyperlink"/>
            <w:u w:val="none"/>
            <w:vertAlign w:val="superscript"/>
          </w:rPr>
          <w:t>2</w:t>
        </w:r>
        <w:r w:rsidR="00597515" w:rsidRPr="001F2AB5">
          <w:rPr>
            <w:rStyle w:val="Hyperlink"/>
            <w:u w:val="none"/>
          </w:rPr>
          <w:t>name.surname@dbsa.edu</w:t>
        </w:r>
      </w:hyperlink>
      <w:r w:rsidR="0087590F" w:rsidRPr="001F2AB5">
        <w:br/>
        <w:t xml:space="preserve">(font Times New Roman, size 10 pt, centered, Italic, style </w:t>
      </w:r>
      <w:r w:rsidR="00432EC1" w:rsidRPr="001F2AB5">
        <w:t xml:space="preserve">– </w:t>
      </w:r>
      <w:r w:rsidR="0087590F" w:rsidRPr="001F2AB5">
        <w:t>03_AFFILIATION)</w:t>
      </w:r>
    </w:p>
    <w:p w14:paraId="40EBC9FE" w14:textId="7D3166C9" w:rsidR="00AF6EEC" w:rsidRDefault="00AF6EEC" w:rsidP="00BD7DC0">
      <w:pPr>
        <w:pStyle w:val="05ABSTRACT"/>
        <w:rPr>
          <w:b/>
          <w:szCs w:val="18"/>
        </w:rPr>
      </w:pPr>
    </w:p>
    <w:p w14:paraId="6B413144" w14:textId="47F3743A" w:rsidR="001F2AB5" w:rsidRDefault="001F2AB5" w:rsidP="00BD7DC0">
      <w:pPr>
        <w:pStyle w:val="05ABSTRACT"/>
        <w:rPr>
          <w:b/>
          <w:szCs w:val="18"/>
        </w:rPr>
      </w:pPr>
    </w:p>
    <w:p w14:paraId="61BEBE58" w14:textId="18EA2B7E" w:rsidR="001F2AB5" w:rsidRDefault="001F2AB5" w:rsidP="00BD7DC0">
      <w:pPr>
        <w:pStyle w:val="05ABSTRACT"/>
        <w:rPr>
          <w:b/>
          <w:szCs w:val="18"/>
        </w:rPr>
      </w:pPr>
    </w:p>
    <w:p w14:paraId="6A9349E7" w14:textId="7B5F2486" w:rsidR="001F2AB5" w:rsidRDefault="001F2AB5" w:rsidP="00BD7DC0">
      <w:pPr>
        <w:pStyle w:val="05ABSTRACT"/>
        <w:rPr>
          <w:b/>
          <w:szCs w:val="18"/>
        </w:rPr>
      </w:pPr>
    </w:p>
    <w:p w14:paraId="0C091C73" w14:textId="77777777" w:rsidR="001F2AB5" w:rsidRDefault="001F2AB5" w:rsidP="00BD7DC0">
      <w:pPr>
        <w:pStyle w:val="05ABSTRACT"/>
        <w:rPr>
          <w:b/>
          <w:szCs w:val="18"/>
        </w:rPr>
      </w:pPr>
    </w:p>
    <w:p w14:paraId="516553BD" w14:textId="77777777" w:rsidR="00BF5F56" w:rsidRDefault="00BF5F56" w:rsidP="00BD7DC0">
      <w:pPr>
        <w:pStyle w:val="05ABSTRACT"/>
        <w:rPr>
          <w:b/>
          <w:szCs w:val="18"/>
        </w:rPr>
      </w:pPr>
    </w:p>
    <w:p w14:paraId="473D22CE" w14:textId="339A9DD8" w:rsidR="00EA0D78" w:rsidRPr="00EA1716" w:rsidRDefault="00436F1C" w:rsidP="00BD7DC0">
      <w:pPr>
        <w:pStyle w:val="05ABSTRACT"/>
        <w:rPr>
          <w:szCs w:val="18"/>
        </w:rPr>
      </w:pPr>
      <w:r w:rsidRPr="00EA1716">
        <w:rPr>
          <w:b/>
          <w:szCs w:val="18"/>
        </w:rPr>
        <w:t>Abstract.</w:t>
      </w:r>
      <w:r w:rsidRPr="00EA1716">
        <w:rPr>
          <w:szCs w:val="18"/>
        </w:rPr>
        <w:t xml:space="preserve"> </w:t>
      </w:r>
      <w:r w:rsidR="0087590F" w:rsidRPr="00EA1716">
        <w:rPr>
          <w:spacing w:val="-4"/>
        </w:rPr>
        <w:t>An abstract</w:t>
      </w:r>
      <w:r w:rsidR="00833B0B" w:rsidRPr="00EA1716">
        <w:rPr>
          <w:szCs w:val="18"/>
        </w:rPr>
        <w:t xml:space="preserve"> should </w:t>
      </w:r>
      <w:r w:rsidR="00E66AF7" w:rsidRPr="00EA1716">
        <w:rPr>
          <w:szCs w:val="18"/>
        </w:rPr>
        <w:t xml:space="preserve">not exceed </w:t>
      </w:r>
      <w:r w:rsidR="00894897" w:rsidRPr="00EA1716">
        <w:rPr>
          <w:szCs w:val="18"/>
        </w:rPr>
        <w:t>2</w:t>
      </w:r>
      <w:r w:rsidR="00C50CB2" w:rsidRPr="00EA1716">
        <w:rPr>
          <w:szCs w:val="18"/>
        </w:rPr>
        <w:t>00 words</w:t>
      </w:r>
      <w:r w:rsidR="00E052E1" w:rsidRPr="00EA1716">
        <w:rPr>
          <w:szCs w:val="18"/>
        </w:rPr>
        <w:t>.</w:t>
      </w:r>
      <w:r w:rsidR="00C50CB2" w:rsidRPr="00EA1716">
        <w:rPr>
          <w:szCs w:val="18"/>
        </w:rPr>
        <w:t xml:space="preserve"> </w:t>
      </w:r>
      <w:r w:rsidR="0087590F" w:rsidRPr="00EA1716">
        <w:rPr>
          <w:spacing w:val="-4"/>
        </w:rPr>
        <w:t>It</w:t>
      </w:r>
      <w:r w:rsidR="00EE3CDF" w:rsidRPr="00EA1716">
        <w:rPr>
          <w:spacing w:val="-4"/>
        </w:rPr>
        <w:t xml:space="preserve"> should give</w:t>
      </w:r>
      <w:r w:rsidR="00EE3CDF" w:rsidRPr="00EA1716">
        <w:rPr>
          <w:szCs w:val="18"/>
        </w:rPr>
        <w:t xml:space="preserve"> the </w:t>
      </w:r>
      <w:r w:rsidR="00077B91" w:rsidRPr="00EA1716">
        <w:rPr>
          <w:szCs w:val="18"/>
        </w:rPr>
        <w:t>p</w:t>
      </w:r>
      <w:r w:rsidR="00A459E7" w:rsidRPr="00EA1716">
        <w:rPr>
          <w:szCs w:val="18"/>
        </w:rPr>
        <w:t>urpose of the study, principal objectives, scope of the investigation, methods employed</w:t>
      </w:r>
      <w:r w:rsidR="00077B91" w:rsidRPr="00EA1716">
        <w:rPr>
          <w:szCs w:val="18"/>
        </w:rPr>
        <w:t>,</w:t>
      </w:r>
      <w:r w:rsidR="00A459E7" w:rsidRPr="00EA1716">
        <w:rPr>
          <w:szCs w:val="18"/>
        </w:rPr>
        <w:t xml:space="preserve"> results and principal conclusion</w:t>
      </w:r>
      <w:r w:rsidR="004A0079" w:rsidRPr="00EA1716">
        <w:rPr>
          <w:szCs w:val="18"/>
        </w:rPr>
        <w:t xml:space="preserve"> should be included</w:t>
      </w:r>
      <w:r w:rsidR="008F0F14" w:rsidRPr="00EA1716">
        <w:rPr>
          <w:szCs w:val="18"/>
        </w:rPr>
        <w:t xml:space="preserve"> (</w:t>
      </w:r>
      <w:r w:rsidR="005A30D7" w:rsidRPr="00EA1716">
        <w:rPr>
          <w:szCs w:val="18"/>
        </w:rPr>
        <w:t xml:space="preserve">font </w:t>
      </w:r>
      <w:r w:rsidR="004A0079" w:rsidRPr="00EA1716">
        <w:rPr>
          <w:szCs w:val="18"/>
        </w:rPr>
        <w:t xml:space="preserve">Times New Roman, </w:t>
      </w:r>
      <w:r w:rsidR="001C1AEA" w:rsidRPr="00EA1716">
        <w:rPr>
          <w:szCs w:val="18"/>
        </w:rPr>
        <w:t xml:space="preserve">size </w:t>
      </w:r>
      <w:r w:rsidR="001C3B50" w:rsidRPr="00EA1716">
        <w:rPr>
          <w:szCs w:val="18"/>
        </w:rPr>
        <w:t>9 </w:t>
      </w:r>
      <w:r w:rsidR="00EB2C34" w:rsidRPr="00EA1716">
        <w:rPr>
          <w:szCs w:val="18"/>
        </w:rPr>
        <w:t>pt</w:t>
      </w:r>
      <w:r w:rsidR="001C1AEA" w:rsidRPr="00EA1716">
        <w:rPr>
          <w:szCs w:val="18"/>
        </w:rPr>
        <w:t xml:space="preserve">, </w:t>
      </w:r>
      <w:r w:rsidR="0087590F" w:rsidRPr="00EA1716">
        <w:rPr>
          <w:szCs w:val="18"/>
        </w:rPr>
        <w:t>style</w:t>
      </w:r>
      <w:r w:rsidR="00432EC1" w:rsidRPr="00EA1716">
        <w:rPr>
          <w:szCs w:val="18"/>
        </w:rPr>
        <w:t xml:space="preserve"> – </w:t>
      </w:r>
      <w:r w:rsidR="008F0F14" w:rsidRPr="00EA1716">
        <w:rPr>
          <w:color w:val="auto"/>
          <w:szCs w:val="18"/>
        </w:rPr>
        <w:t>05</w:t>
      </w:r>
      <w:r w:rsidR="00FA286C" w:rsidRPr="00EA1716">
        <w:rPr>
          <w:color w:val="auto"/>
          <w:szCs w:val="18"/>
        </w:rPr>
        <w:t>_</w:t>
      </w:r>
      <w:r w:rsidR="008F0F14" w:rsidRPr="00EA1716">
        <w:rPr>
          <w:color w:val="auto"/>
          <w:szCs w:val="18"/>
        </w:rPr>
        <w:t>ABSTRACT</w:t>
      </w:r>
      <w:r w:rsidR="008F0F14" w:rsidRPr="00EA1716">
        <w:rPr>
          <w:szCs w:val="18"/>
        </w:rPr>
        <w:t>)</w:t>
      </w:r>
      <w:r w:rsidR="001C1AEA" w:rsidRPr="00EA1716">
        <w:rPr>
          <w:szCs w:val="18"/>
        </w:rPr>
        <w:t>.</w:t>
      </w:r>
    </w:p>
    <w:p w14:paraId="0F6D0737" w14:textId="7AC1105F" w:rsidR="00436F1C" w:rsidRPr="00EA1716" w:rsidRDefault="00436F1C" w:rsidP="000D06E4">
      <w:pPr>
        <w:pStyle w:val="05KEYWORDS"/>
      </w:pPr>
      <w:r w:rsidRPr="00EA1716">
        <w:rPr>
          <w:b/>
          <w:color w:val="auto"/>
        </w:rPr>
        <w:t>Keywords:</w:t>
      </w:r>
      <w:r w:rsidRPr="00EA1716">
        <w:rPr>
          <w:color w:val="auto"/>
        </w:rPr>
        <w:t xml:space="preserve"> </w:t>
      </w:r>
      <w:r w:rsidR="004247E7">
        <w:rPr>
          <w:color w:val="auto"/>
        </w:rPr>
        <w:t>3</w:t>
      </w:r>
      <w:r w:rsidR="00E052E1" w:rsidRPr="00EA1716">
        <w:t>–</w:t>
      </w:r>
      <w:r w:rsidR="004247E7">
        <w:t>5</w:t>
      </w:r>
      <w:r w:rsidR="001C1AEA" w:rsidRPr="00EA1716">
        <w:t xml:space="preserve"> keywords</w:t>
      </w:r>
      <w:r w:rsidR="000D06E4" w:rsidRPr="00EA1716">
        <w:t xml:space="preserve"> (font Times New Roman, size 9 pt, style </w:t>
      </w:r>
      <w:r w:rsidR="00ED610A" w:rsidRPr="00EA1716">
        <w:t xml:space="preserve">– </w:t>
      </w:r>
      <w:r w:rsidR="000D06E4" w:rsidRPr="00EA1716">
        <w:t>05</w:t>
      </w:r>
      <w:r w:rsidR="000D06E4" w:rsidRPr="00EA1716">
        <w:rPr>
          <w:color w:val="auto"/>
        </w:rPr>
        <w:t>_KEYWORDS</w:t>
      </w:r>
      <w:r w:rsidR="000D06E4" w:rsidRPr="00EA1716">
        <w:t xml:space="preserve">). </w:t>
      </w:r>
    </w:p>
    <w:p w14:paraId="2CBA1C7D" w14:textId="77777777" w:rsidR="0021037E" w:rsidRPr="00EA1716" w:rsidRDefault="0021037E" w:rsidP="00FA286C">
      <w:pPr>
        <w:pStyle w:val="05TOPIC"/>
        <w:rPr>
          <w:spacing w:val="-4"/>
        </w:rPr>
      </w:pPr>
    </w:p>
    <w:p w14:paraId="0B63902A" w14:textId="77777777" w:rsidR="0021037E" w:rsidRDefault="0021037E" w:rsidP="00BD7DC0">
      <w:pPr>
        <w:pStyle w:val="06HEADING1st"/>
        <w:rPr>
          <w:rFonts w:hint="eastAsia"/>
        </w:rPr>
        <w:sectPr w:rsidR="0021037E" w:rsidSect="00134D2F">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418" w:right="1247" w:bottom="1418" w:left="1247" w:header="709" w:footer="709" w:gutter="0"/>
          <w:cols w:space="720"/>
          <w:noEndnote/>
          <w:titlePg/>
          <w:docGrid w:linePitch="299"/>
        </w:sectPr>
      </w:pPr>
    </w:p>
    <w:p w14:paraId="18854E7B" w14:textId="404753B8" w:rsidR="00436F1C" w:rsidRPr="00EA1716" w:rsidRDefault="00436F1C" w:rsidP="00BD7DC0">
      <w:pPr>
        <w:pStyle w:val="06HEADING1st"/>
        <w:rPr>
          <w:rFonts w:hint="eastAsia"/>
        </w:rPr>
      </w:pPr>
      <w:r w:rsidRPr="00EA1716">
        <w:t>Introduction</w:t>
      </w:r>
      <w:r w:rsidR="003312DC" w:rsidRPr="00EA1716">
        <w:t xml:space="preserve"> </w:t>
      </w:r>
    </w:p>
    <w:p w14:paraId="126B8795" w14:textId="339256F7" w:rsidR="00833B0B" w:rsidRPr="00281061" w:rsidRDefault="009C580B" w:rsidP="008677CE">
      <w:pPr>
        <w:pStyle w:val="07PARAGRAPH1st"/>
      </w:pPr>
      <w:r w:rsidRPr="00281061">
        <w:t xml:space="preserve">Each paper should clearly indicate the nature of its technical/scientific contribution, the problems or environments to which it is applicable. </w:t>
      </w:r>
      <w:r w:rsidR="005F581E" w:rsidRPr="00281061">
        <w:t xml:space="preserve">Contributed papers should present original research and </w:t>
      </w:r>
      <w:r w:rsidR="00E052E1" w:rsidRPr="00281061">
        <w:t xml:space="preserve">they </w:t>
      </w:r>
      <w:r w:rsidR="005F581E" w:rsidRPr="00281061">
        <w:t>will be</w:t>
      </w:r>
      <w:r w:rsidR="004A0079" w:rsidRPr="00281061">
        <w:t xml:space="preserve"> subject to peer-review</w:t>
      </w:r>
      <w:r w:rsidR="005F581E" w:rsidRPr="00281061">
        <w:t xml:space="preserve">. </w:t>
      </w:r>
      <w:r w:rsidR="002E13F1" w:rsidRPr="00281061">
        <w:t>All p</w:t>
      </w:r>
      <w:r w:rsidR="005F581E" w:rsidRPr="00281061">
        <w:t>apers must be submitted using the electronic submission</w:t>
      </w:r>
      <w:r w:rsidR="002E13F1" w:rsidRPr="00281061">
        <w:t xml:space="preserve"> system</w:t>
      </w:r>
      <w:r w:rsidR="00D337B1" w:rsidRPr="00281061">
        <w:rPr>
          <w:rStyle w:val="Hyperlink"/>
          <w:sz w:val="18"/>
          <w:szCs w:val="18"/>
          <w:u w:val="none"/>
        </w:rPr>
        <w:t>.</w:t>
      </w:r>
      <w:r w:rsidR="00887D93" w:rsidRPr="00281061">
        <w:t xml:space="preserve"> </w:t>
      </w:r>
      <w:r w:rsidR="005F581E" w:rsidRPr="00281061">
        <w:t>Valid document formats are Microsoft Word (</w:t>
      </w:r>
      <w:r w:rsidR="005F581E" w:rsidRPr="001F2AB5">
        <w:t>DOC</w:t>
      </w:r>
      <w:r w:rsidR="001F2AB5">
        <w:t xml:space="preserve"> and DOCX</w:t>
      </w:r>
      <w:r w:rsidR="005F581E" w:rsidRPr="00281061">
        <w:t>)</w:t>
      </w:r>
      <w:r w:rsidR="005A30D7" w:rsidRPr="00281061">
        <w:t xml:space="preserve"> only</w:t>
      </w:r>
      <w:r w:rsidR="005F581E" w:rsidRPr="00281061">
        <w:t>.</w:t>
      </w:r>
      <w:r w:rsidR="00EF3197" w:rsidRPr="00281061">
        <w:t xml:space="preserve"> Please complete the checklist provided in </w:t>
      </w:r>
      <w:r w:rsidR="00EF3197" w:rsidRPr="001F2AB5">
        <w:t>Appendix 1 before submitting</w:t>
      </w:r>
      <w:r w:rsidR="00EF3197" w:rsidRPr="00281061">
        <w:t xml:space="preserve"> the manuscript.</w:t>
      </w:r>
    </w:p>
    <w:p w14:paraId="7478FC7E" w14:textId="39C9C0E6" w:rsidR="00A70E80" w:rsidRPr="00281061" w:rsidRDefault="004A1556" w:rsidP="00913A26">
      <w:pPr>
        <w:pStyle w:val="07PARAGRAPH"/>
        <w:rPr>
          <w:color w:val="000000"/>
          <w:sz w:val="21"/>
        </w:rPr>
      </w:pPr>
      <w:r w:rsidRPr="00281061">
        <w:t>This electronic document is a “live” template</w:t>
      </w:r>
      <w:r w:rsidR="000D77EA" w:rsidRPr="00281061">
        <w:t xml:space="preserve"> and allow easy formatting of the text</w:t>
      </w:r>
      <w:r w:rsidRPr="00281061">
        <w:t xml:space="preserve">. </w:t>
      </w:r>
      <w:r w:rsidR="000D77EA" w:rsidRPr="00281061">
        <w:t xml:space="preserve">The customised styles </w:t>
      </w:r>
      <w:r w:rsidR="001C3B50" w:rsidRPr="00281061">
        <w:t>needed for formatting your manuscript are embedded in this document</w:t>
      </w:r>
      <w:r w:rsidR="00B318A2" w:rsidRPr="00281061">
        <w:t>. M</w:t>
      </w:r>
      <w:r w:rsidR="001C3B50" w:rsidRPr="00281061">
        <w:t>ark any text that needs to be formatted with the mouse, and click the appropriate</w:t>
      </w:r>
      <w:r w:rsidR="003312DC" w:rsidRPr="00281061">
        <w:t xml:space="preserve"> style from the list of </w:t>
      </w:r>
      <w:r w:rsidR="00B318A2" w:rsidRPr="00281061">
        <w:t>styles (</w:t>
      </w:r>
      <w:r w:rsidR="003312DC" w:rsidRPr="00281061">
        <w:t xml:space="preserve">e.g. for first level section headings </w:t>
      </w:r>
      <w:r w:rsidR="00B318A2" w:rsidRPr="00281061">
        <w:t>that should be formatted using</w:t>
      </w:r>
      <w:r w:rsidR="003312DC" w:rsidRPr="00281061">
        <w:t xml:space="preserve"> font Times New Roman, size 10 pt, bold face use </w:t>
      </w:r>
      <w:r w:rsidRPr="00281061">
        <w:t>style</w:t>
      </w:r>
      <w:r w:rsidR="003312DC" w:rsidRPr="00281061">
        <w:t xml:space="preserve"> 06_</w:t>
      </w:r>
      <w:r w:rsidR="006C1E82" w:rsidRPr="00281061">
        <w:t xml:space="preserve">HEADING </w:t>
      </w:r>
      <w:r w:rsidR="003312DC" w:rsidRPr="00281061">
        <w:t>1</w:t>
      </w:r>
      <w:r w:rsidR="003312DC" w:rsidRPr="00281061">
        <w:rPr>
          <w:vertAlign w:val="superscript"/>
        </w:rPr>
        <w:t>st</w:t>
      </w:r>
      <w:r w:rsidR="00B318A2" w:rsidRPr="00281061">
        <w:rPr>
          <w:vertAlign w:val="superscript"/>
        </w:rPr>
        <w:t>)</w:t>
      </w:r>
      <w:r w:rsidR="003312DC" w:rsidRPr="00281061">
        <w:t xml:space="preserve">. </w:t>
      </w:r>
      <w:r w:rsidR="001C3B50" w:rsidRPr="00281061">
        <w:t xml:space="preserve">This template uses a number of special styles (e.g., 03_AFFILIATION), as well the following inbuilt styles: </w:t>
      </w:r>
      <w:r w:rsidR="00913A26" w:rsidRPr="00281061">
        <w:t xml:space="preserve">07_PARAGRAPH_1st </w:t>
      </w:r>
      <w:r w:rsidR="000D77EA" w:rsidRPr="00281061">
        <w:t xml:space="preserve">– </w:t>
      </w:r>
      <w:r w:rsidR="00913A26" w:rsidRPr="00281061">
        <w:t xml:space="preserve">use this style for formatting the first </w:t>
      </w:r>
      <w:r w:rsidR="00913A26" w:rsidRPr="001F2AB5">
        <w:t xml:space="preserve">paragraph in the section), 07_PARAGRAPH </w:t>
      </w:r>
      <w:r w:rsidR="000D77EA" w:rsidRPr="001F2AB5">
        <w:t xml:space="preserve">– </w:t>
      </w:r>
      <w:r w:rsidR="00913A26" w:rsidRPr="001F2AB5">
        <w:t>use this style for format</w:t>
      </w:r>
      <w:r w:rsidR="000D77EA" w:rsidRPr="001F2AB5">
        <w:t>ing paragraphs</w:t>
      </w:r>
      <w:r w:rsidR="00913A26" w:rsidRPr="001F2AB5">
        <w:t xml:space="preserve">, </w:t>
      </w:r>
      <w:r w:rsidR="000D77EA" w:rsidRPr="001F2AB5">
        <w:t>and other.</w:t>
      </w:r>
      <w:r w:rsidR="00F77D97" w:rsidRPr="001F2AB5">
        <w:t xml:space="preserve"> For detailed list of styles</w:t>
      </w:r>
      <w:r w:rsidR="00913A26" w:rsidRPr="001F2AB5">
        <w:t xml:space="preserve"> </w:t>
      </w:r>
      <w:r w:rsidR="00F77D97" w:rsidRPr="001F2AB5">
        <w:t>see Appendix</w:t>
      </w:r>
      <w:r w:rsidR="00EF3197" w:rsidRPr="001F2AB5">
        <w:t xml:space="preserve"> 2</w:t>
      </w:r>
      <w:r w:rsidR="00F77D97" w:rsidRPr="001F2AB5">
        <w:t>.</w:t>
      </w:r>
      <w:r w:rsidRPr="00281061">
        <w:t xml:space="preserve"> </w:t>
      </w:r>
    </w:p>
    <w:p w14:paraId="605721CF" w14:textId="762ACBF8" w:rsidR="00D679B8" w:rsidRPr="00EA1716" w:rsidRDefault="00D679B8" w:rsidP="00913A26">
      <w:pPr>
        <w:pStyle w:val="06HEADING1st"/>
        <w:rPr>
          <w:rFonts w:hint="eastAsia"/>
        </w:rPr>
      </w:pPr>
      <w:r w:rsidRPr="00EA1716">
        <w:t xml:space="preserve">General </w:t>
      </w:r>
      <w:r w:rsidR="002B5161" w:rsidRPr="00EA1716">
        <w:t>requirements</w:t>
      </w:r>
      <w:r w:rsidR="00E301A9">
        <w:t xml:space="preserve"> (main text)</w:t>
      </w:r>
      <w:r w:rsidR="002B5161" w:rsidRPr="00EA1716">
        <w:t xml:space="preserve"> </w:t>
      </w:r>
    </w:p>
    <w:p w14:paraId="15BE77C9" w14:textId="1453B51D" w:rsidR="00F77D97" w:rsidRPr="0072242F" w:rsidRDefault="001C3B50" w:rsidP="006F53A7">
      <w:pPr>
        <w:pStyle w:val="06HEADING2nd"/>
        <w:rPr>
          <w:spacing w:val="4"/>
        </w:rPr>
      </w:pPr>
      <w:r w:rsidRPr="0072242F">
        <w:rPr>
          <w:spacing w:val="4"/>
        </w:rPr>
        <w:t>Length</w:t>
      </w:r>
      <w:r w:rsidR="00F77D97" w:rsidRPr="0072242F">
        <w:rPr>
          <w:spacing w:val="4"/>
        </w:rPr>
        <w:t xml:space="preserve"> (for second level section headings use font Times New Roman, size 10 pt, </w:t>
      </w:r>
      <w:r w:rsidR="00823658" w:rsidRPr="0072242F">
        <w:rPr>
          <w:spacing w:val="4"/>
        </w:rPr>
        <w:t>Italic</w:t>
      </w:r>
      <w:r w:rsidR="00F77D97" w:rsidRPr="0072242F">
        <w:rPr>
          <w:spacing w:val="4"/>
        </w:rPr>
        <w:t xml:space="preserve">, </w:t>
      </w:r>
      <w:r w:rsidR="008677CE" w:rsidRPr="0072242F">
        <w:rPr>
          <w:spacing w:val="4"/>
        </w:rPr>
        <w:t xml:space="preserve">left, </w:t>
      </w:r>
      <w:r w:rsidR="009C580B" w:rsidRPr="0072242F">
        <w:rPr>
          <w:spacing w:val="4"/>
        </w:rPr>
        <w:t>style</w:t>
      </w:r>
      <w:r w:rsidR="00432EC1" w:rsidRPr="0072242F">
        <w:rPr>
          <w:spacing w:val="4"/>
        </w:rPr>
        <w:t xml:space="preserve"> – </w:t>
      </w:r>
      <w:r w:rsidR="00B616BC" w:rsidRPr="0072242F">
        <w:rPr>
          <w:spacing w:val="4"/>
        </w:rPr>
        <w:t>0</w:t>
      </w:r>
      <w:r w:rsidR="008677CE" w:rsidRPr="0072242F">
        <w:rPr>
          <w:spacing w:val="4"/>
        </w:rPr>
        <w:t>6</w:t>
      </w:r>
      <w:r w:rsidR="00F77D97" w:rsidRPr="0072242F">
        <w:rPr>
          <w:spacing w:val="4"/>
        </w:rPr>
        <w:t>_</w:t>
      </w:r>
      <w:r w:rsidR="00D71F61" w:rsidRPr="0072242F">
        <w:rPr>
          <w:spacing w:val="4"/>
        </w:rPr>
        <w:t xml:space="preserve">HEADING </w:t>
      </w:r>
      <w:r w:rsidR="00D77849" w:rsidRPr="0072242F">
        <w:rPr>
          <w:spacing w:val="4"/>
        </w:rPr>
        <w:t>2</w:t>
      </w:r>
      <w:r w:rsidR="00D77849" w:rsidRPr="0072242F">
        <w:rPr>
          <w:spacing w:val="4"/>
          <w:vertAlign w:val="superscript"/>
        </w:rPr>
        <w:t>nd</w:t>
      </w:r>
      <w:r w:rsidR="00F77D97" w:rsidRPr="0072242F">
        <w:rPr>
          <w:spacing w:val="4"/>
        </w:rPr>
        <w:t>)</w:t>
      </w:r>
    </w:p>
    <w:p w14:paraId="3D33090F" w14:textId="308C35B5" w:rsidR="00EB2C34" w:rsidRPr="00EA1716" w:rsidRDefault="001F2AB5" w:rsidP="00D679B8">
      <w:pPr>
        <w:pStyle w:val="07PARAGRAPH"/>
      </w:pPr>
      <w:r>
        <w:t>P</w:t>
      </w:r>
      <w:r w:rsidR="00D679B8" w:rsidRPr="00EA1716">
        <w:t xml:space="preserve">aper length </w:t>
      </w:r>
      <w:r w:rsidR="00D679B8" w:rsidRPr="001F2AB5">
        <w:t xml:space="preserve">is limited to </w:t>
      </w:r>
      <w:r w:rsidR="00D864ED" w:rsidRPr="001F2AB5">
        <w:t>8</w:t>
      </w:r>
      <w:r w:rsidR="00D679B8" w:rsidRPr="001F2AB5">
        <w:t xml:space="preserve"> pages</w:t>
      </w:r>
      <w:r w:rsidR="00D679B8" w:rsidRPr="00EA1716">
        <w:t xml:space="preserve"> (including all figures, tables, bibliography</w:t>
      </w:r>
      <w:r w:rsidR="00987457" w:rsidRPr="00EA1716">
        <w:t>,</w:t>
      </w:r>
      <w:r w:rsidR="00D679B8" w:rsidRPr="00EA1716">
        <w:t xml:space="preserve"> and appendices). </w:t>
      </w:r>
      <w:r w:rsidR="0086476D" w:rsidRPr="00EA1716">
        <w:t xml:space="preserve">Papers should be in </w:t>
      </w:r>
      <w:r w:rsidR="00994D26">
        <w:t>one</w:t>
      </w:r>
      <w:r w:rsidR="0086476D" w:rsidRPr="00EA1716">
        <w:t xml:space="preserve"> column pages with a font size of 10 points (single line spacing) using Times New Roman font type.</w:t>
      </w:r>
    </w:p>
    <w:p w14:paraId="6A5E2208" w14:textId="77777777" w:rsidR="00F77D97" w:rsidRPr="00EA1716" w:rsidRDefault="001C3B50" w:rsidP="006A0965">
      <w:pPr>
        <w:pStyle w:val="06HEADING2nd"/>
      </w:pPr>
      <w:r w:rsidRPr="00EA1716">
        <w:t>Structure</w:t>
      </w:r>
    </w:p>
    <w:p w14:paraId="33CD76A4" w14:textId="3D2305BB" w:rsidR="005A30D7" w:rsidRPr="00281061" w:rsidRDefault="00EE3CDF" w:rsidP="00D679B8">
      <w:pPr>
        <w:pStyle w:val="07PARAGRAPH"/>
        <w:rPr>
          <w:b/>
        </w:rPr>
      </w:pPr>
      <w:r w:rsidRPr="00281061">
        <w:t xml:space="preserve">Sections should not be numbered. </w:t>
      </w:r>
      <w:r w:rsidR="001C3B50" w:rsidRPr="00281061">
        <w:t xml:space="preserve">In general, after the abstract the background and the purpose of the study should be stated first in the introduction, followed by sections in which details of the methods, materials, procedures, and equipment used should be described. </w:t>
      </w:r>
      <w:r w:rsidR="009C580B" w:rsidRPr="00281061">
        <w:rPr>
          <w:rFonts w:asciiTheme="minorHAnsi" w:hAnsiTheme="minorHAnsi" w:cs="Verdana"/>
        </w:rPr>
        <w:t>D</w:t>
      </w:r>
      <w:r w:rsidR="001C3B50" w:rsidRPr="00281061">
        <w:t>iscussion and conclusions should follow. The reference list must be provided at the end of the document</w:t>
      </w:r>
      <w:r w:rsidR="001C0D8E" w:rsidRPr="00281061">
        <w:t>.</w:t>
      </w:r>
      <w:r w:rsidR="001C3B50" w:rsidRPr="00281061">
        <w:t xml:space="preserve"> </w:t>
      </w:r>
    </w:p>
    <w:p w14:paraId="634A9483" w14:textId="77777777" w:rsidR="00F77D97" w:rsidRPr="00EA1716" w:rsidRDefault="00EB2C34" w:rsidP="006F53A7">
      <w:pPr>
        <w:pStyle w:val="06HEADING2nd"/>
        <w:rPr>
          <w:spacing w:val="4"/>
        </w:rPr>
      </w:pPr>
      <w:r w:rsidRPr="00EA1716">
        <w:rPr>
          <w:spacing w:val="4"/>
        </w:rPr>
        <w:t>Pa</w:t>
      </w:r>
      <w:r w:rsidR="003F6301" w:rsidRPr="00EA1716">
        <w:rPr>
          <w:spacing w:val="4"/>
        </w:rPr>
        <w:t>ge</w:t>
      </w:r>
      <w:r w:rsidRPr="00EA1716">
        <w:rPr>
          <w:spacing w:val="4"/>
        </w:rPr>
        <w:t xml:space="preserve"> </w:t>
      </w:r>
      <w:r w:rsidR="005A30D7" w:rsidRPr="00EA1716">
        <w:rPr>
          <w:spacing w:val="4"/>
        </w:rPr>
        <w:t>setup</w:t>
      </w:r>
    </w:p>
    <w:p w14:paraId="0B052429" w14:textId="24597F1E" w:rsidR="005F581E" w:rsidRDefault="00D679B8" w:rsidP="00533CFF">
      <w:pPr>
        <w:pStyle w:val="07PARAGRAPH"/>
      </w:pPr>
      <w:r w:rsidRPr="00EA1716">
        <w:t xml:space="preserve">Authors should ensure that their papers may be printed on the standard printer. </w:t>
      </w:r>
      <w:r w:rsidR="005F581E" w:rsidRPr="00EA1716">
        <w:t xml:space="preserve">Papers should be formatted for A4 paper. </w:t>
      </w:r>
      <w:r w:rsidR="0081030F" w:rsidRPr="00EA1716">
        <w:t>Top, bottom margins should be 2.5</w:t>
      </w:r>
      <w:r w:rsidR="006F53A7" w:rsidRPr="00EA1716">
        <w:t> </w:t>
      </w:r>
      <w:r w:rsidR="0081030F" w:rsidRPr="00EA1716">
        <w:t xml:space="preserve">cm and side margins should be 2.2 cm. </w:t>
      </w:r>
    </w:p>
    <w:p w14:paraId="28A03CEF" w14:textId="0F557288" w:rsidR="00B742C3" w:rsidRPr="00EA1716" w:rsidRDefault="00B742C3" w:rsidP="00B742C3">
      <w:pPr>
        <w:pStyle w:val="06HEADING1st"/>
        <w:rPr>
          <w:rFonts w:hint="eastAsia"/>
        </w:rPr>
      </w:pPr>
      <w:r w:rsidRPr="00EA1716">
        <w:lastRenderedPageBreak/>
        <w:t xml:space="preserve">Tables and </w:t>
      </w:r>
      <w:r w:rsidR="002B5161" w:rsidRPr="00EA1716">
        <w:t>figures</w:t>
      </w:r>
    </w:p>
    <w:p w14:paraId="26AF436B" w14:textId="2895A84B" w:rsidR="0021037E" w:rsidRDefault="00B742C3" w:rsidP="0072242F">
      <w:pPr>
        <w:pStyle w:val="07PARAGRAPH1st"/>
        <w:sectPr w:rsidR="0021037E" w:rsidSect="003333A7">
          <w:type w:val="continuous"/>
          <w:pgSz w:w="11907" w:h="16840" w:code="9"/>
          <w:pgMar w:top="1418" w:right="1247" w:bottom="1418" w:left="1247" w:header="709" w:footer="709" w:gutter="0"/>
          <w:cols w:space="340"/>
          <w:noEndnote/>
          <w:titlePg/>
          <w:docGrid w:linePitch="299"/>
        </w:sectPr>
      </w:pPr>
      <w:r w:rsidRPr="00EA1716">
        <w:t xml:space="preserve">Tables and figures should be incorporated </w:t>
      </w:r>
      <w:r w:rsidR="00887E47" w:rsidRPr="00EA1716">
        <w:t xml:space="preserve">and mentioned </w:t>
      </w:r>
      <w:r w:rsidRPr="00EA1716">
        <w:t>in the text</w:t>
      </w:r>
      <w:r w:rsidR="00887E47" w:rsidRPr="00EA1716">
        <w:t xml:space="preserve">. They must be </w:t>
      </w:r>
      <w:r w:rsidRPr="00EA1716">
        <w:t>as close to the reference as possible and should be in a form suitable for publication when printed wi</w:t>
      </w:r>
      <w:r w:rsidR="001F2AB5">
        <w:t xml:space="preserve">th a good quality laser </w:t>
      </w:r>
      <w:r w:rsidR="001F2AB5" w:rsidRPr="001F2AB5">
        <w:t>printer</w:t>
      </w:r>
      <w:r w:rsidRPr="001F2AB5">
        <w:t xml:space="preserve"> </w:t>
      </w:r>
      <w:r w:rsidR="00412FED" w:rsidRPr="001F2AB5">
        <w:t>(e. g. see Fig.</w:t>
      </w:r>
      <w:r w:rsidR="006F53A7" w:rsidRPr="001F2AB5">
        <w:t> </w:t>
      </w:r>
      <w:r w:rsidR="00412FED" w:rsidRPr="001F2AB5">
        <w:t>1)</w:t>
      </w:r>
      <w:r w:rsidRPr="001F2AB5">
        <w:t>. Tables and figures should be sequentially numbered in</w:t>
      </w:r>
      <w:r w:rsidR="00281061" w:rsidRPr="001F2AB5">
        <w:t xml:space="preserve"> separate series and should meet the requirements that are</w:t>
      </w:r>
      <w:r w:rsidR="00281061" w:rsidRPr="00EA1716">
        <w:t xml:space="preserve"> provided in Table 1.</w:t>
      </w:r>
    </w:p>
    <w:p w14:paraId="4F907021" w14:textId="7C0B59C5" w:rsidR="00AD50A0" w:rsidRDefault="007A55BF" w:rsidP="008677CE">
      <w:pPr>
        <w:pStyle w:val="10TABLE"/>
      </w:pPr>
      <w:r w:rsidRPr="00EA1716">
        <w:rPr>
          <w:noProof/>
          <w:lang w:val="lt-LT" w:eastAsia="lt-LT"/>
        </w:rPr>
        <w:drawing>
          <wp:inline distT="0" distB="0" distL="0" distR="0" wp14:anchorId="5A7FE57B" wp14:editId="779396E4">
            <wp:extent cx="2737731" cy="204494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02722_Fig-5.tif"/>
                    <pic:cNvPicPr/>
                  </pic:nvPicPr>
                  <pic:blipFill rotWithShape="1">
                    <a:blip r:embed="rId16">
                      <a:extLst>
                        <a:ext uri="{28A0092B-C50C-407E-A947-70E740481C1C}">
                          <a14:useLocalDpi xmlns:a14="http://schemas.microsoft.com/office/drawing/2010/main" val="0"/>
                        </a:ext>
                      </a:extLst>
                    </a:blip>
                    <a:srcRect t="2813" b="4041"/>
                    <a:stretch/>
                  </pic:blipFill>
                  <pic:spPr bwMode="auto">
                    <a:xfrm>
                      <a:off x="0" y="0"/>
                      <a:ext cx="2760788" cy="2062164"/>
                    </a:xfrm>
                    <a:prstGeom prst="rect">
                      <a:avLst/>
                    </a:prstGeom>
                    <a:ln>
                      <a:noFill/>
                    </a:ln>
                    <a:extLst>
                      <a:ext uri="{53640926-AAD7-44D8-BBD7-CCE9431645EC}">
                        <a14:shadowObscured xmlns:a14="http://schemas.microsoft.com/office/drawing/2010/main"/>
                      </a:ext>
                    </a:extLst>
                  </pic:spPr>
                </pic:pic>
              </a:graphicData>
            </a:graphic>
          </wp:inline>
        </w:drawing>
      </w:r>
    </w:p>
    <w:p w14:paraId="1E1E1FF1" w14:textId="77777777" w:rsidR="007A55BF" w:rsidRDefault="007A55BF" w:rsidP="007A55BF">
      <w:pPr>
        <w:pStyle w:val="08FIGURE"/>
        <w:rPr>
          <w:lang w:val="en-GB"/>
        </w:rPr>
      </w:pPr>
    </w:p>
    <w:p w14:paraId="0B7EE4D9" w14:textId="77777777" w:rsidR="007A55BF" w:rsidRDefault="007A55BF" w:rsidP="007A55BF">
      <w:pPr>
        <w:pStyle w:val="08FIGURE"/>
      </w:pPr>
      <w:r w:rsidRPr="00EA1716">
        <w:rPr>
          <w:lang w:val="en-GB"/>
        </w:rPr>
        <w:t xml:space="preserve">Fig. 1. </w:t>
      </w:r>
      <w:r w:rsidRPr="00EA1716">
        <w:t xml:space="preserve">Figure captions should be centered and placed below the figure </w:t>
      </w:r>
      <w:r w:rsidRPr="00EA1716">
        <w:br/>
        <w:t xml:space="preserve">(font Times New Roman, size 9 pt, style – 08_FIGURE). </w:t>
      </w:r>
      <w:r w:rsidRPr="00EA1716">
        <w:br/>
        <w:t xml:space="preserve">Include a single empty line in the Normal style before </w:t>
      </w:r>
      <w:r>
        <w:br/>
      </w:r>
      <w:r w:rsidRPr="00EA1716">
        <w:t>the figure</w:t>
      </w:r>
      <w:r w:rsidRPr="00EA1716">
        <w:rPr>
          <w:lang w:val="en-GB"/>
        </w:rPr>
        <w:t xml:space="preserve"> (Source: ...)</w:t>
      </w:r>
    </w:p>
    <w:p w14:paraId="6830C63B" w14:textId="059E5854" w:rsidR="00412FED" w:rsidRPr="00EA1716" w:rsidRDefault="00412FED" w:rsidP="008677CE">
      <w:pPr>
        <w:pStyle w:val="10TABLE"/>
        <w:rPr>
          <w:b/>
        </w:rPr>
      </w:pPr>
      <w:r w:rsidRPr="00EA1716">
        <w:t>Table 1. Table captions should be centered and placed above the table (</w:t>
      </w:r>
      <w:r w:rsidR="00432EC1" w:rsidRPr="00EA1716">
        <w:t xml:space="preserve">font </w:t>
      </w:r>
      <w:r w:rsidRPr="00EA1716">
        <w:t xml:space="preserve">Times New Roman, size 9 pt, </w:t>
      </w:r>
      <w:r w:rsidR="00432EC1" w:rsidRPr="00EA1716">
        <w:t xml:space="preserve">style </w:t>
      </w:r>
      <w:r w:rsidRPr="00EA1716">
        <w:t>– 1</w:t>
      </w:r>
      <w:r w:rsidR="008677CE" w:rsidRPr="00EA1716">
        <w:t>0</w:t>
      </w:r>
      <w:r w:rsidRPr="00EA1716">
        <w:t>_TABLE). Include a single empty line in the Normal style after the table (Source: ...)</w:t>
      </w:r>
    </w:p>
    <w:tbl>
      <w:tblPr>
        <w:tblW w:w="9412" w:type="dxa"/>
        <w:jc w:val="center"/>
        <w:tblBorders>
          <w:top w:val="single" w:sz="4" w:space="0" w:color="auto"/>
          <w:left w:val="single" w:sz="4" w:space="0" w:color="auto"/>
          <w:bottom w:val="single" w:sz="4" w:space="0" w:color="auto"/>
          <w:right w:val="single" w:sz="4" w:space="0" w:color="auto"/>
          <w:insideH w:val="single" w:sz="4" w:space="0" w:color="121110"/>
          <w:insideV w:val="single" w:sz="4" w:space="0" w:color="121110"/>
        </w:tblBorders>
        <w:tblLayout w:type="fixed"/>
        <w:tblCellMar>
          <w:left w:w="0" w:type="dxa"/>
          <w:right w:w="0" w:type="dxa"/>
        </w:tblCellMar>
        <w:tblLook w:val="01E0" w:firstRow="1" w:lastRow="1" w:firstColumn="1" w:lastColumn="1" w:noHBand="0" w:noVBand="0"/>
      </w:tblPr>
      <w:tblGrid>
        <w:gridCol w:w="2410"/>
        <w:gridCol w:w="2478"/>
        <w:gridCol w:w="2172"/>
        <w:gridCol w:w="2352"/>
      </w:tblGrid>
      <w:tr w:rsidR="00AD50A0" w:rsidRPr="00EA1716" w14:paraId="08C39418" w14:textId="77777777" w:rsidTr="00F02E0F">
        <w:trPr>
          <w:trHeight w:hRule="exact" w:val="340"/>
          <w:jc w:val="center"/>
        </w:trPr>
        <w:tc>
          <w:tcPr>
            <w:tcW w:w="2410" w:type="dxa"/>
            <w:vAlign w:val="center"/>
          </w:tcPr>
          <w:p w14:paraId="079F2600" w14:textId="77777777" w:rsidR="00AD50A0" w:rsidRPr="00EA1716" w:rsidRDefault="00AD50A0" w:rsidP="008711E2">
            <w:pPr>
              <w:pStyle w:val="10TABLEline"/>
            </w:pPr>
          </w:p>
        </w:tc>
        <w:tc>
          <w:tcPr>
            <w:tcW w:w="2478" w:type="dxa"/>
            <w:vAlign w:val="center"/>
          </w:tcPr>
          <w:p w14:paraId="7F8187D7" w14:textId="77777777" w:rsidR="00AD50A0" w:rsidRPr="00EA1716" w:rsidRDefault="00AD50A0" w:rsidP="008711E2">
            <w:pPr>
              <w:pStyle w:val="10TABLEline"/>
            </w:pPr>
            <w:r w:rsidRPr="00EA1716">
              <w:t>Font</w:t>
            </w:r>
          </w:p>
        </w:tc>
        <w:tc>
          <w:tcPr>
            <w:tcW w:w="2172" w:type="dxa"/>
            <w:vAlign w:val="center"/>
          </w:tcPr>
          <w:p w14:paraId="27454C00" w14:textId="77777777" w:rsidR="00AD50A0" w:rsidRPr="00EA1716" w:rsidRDefault="00AD50A0" w:rsidP="008711E2">
            <w:pPr>
              <w:pStyle w:val="10TABLEline"/>
            </w:pPr>
            <w:r w:rsidRPr="00EA1716">
              <w:t>Line thickness</w:t>
            </w:r>
          </w:p>
        </w:tc>
        <w:tc>
          <w:tcPr>
            <w:tcW w:w="2352" w:type="dxa"/>
            <w:vAlign w:val="center"/>
          </w:tcPr>
          <w:p w14:paraId="28817072" w14:textId="77777777" w:rsidR="00AD50A0" w:rsidRPr="00EA1716" w:rsidRDefault="00AD50A0" w:rsidP="008711E2">
            <w:pPr>
              <w:pStyle w:val="10TABLEline"/>
            </w:pPr>
            <w:r w:rsidRPr="00EA1716">
              <w:t>File formats</w:t>
            </w:r>
          </w:p>
        </w:tc>
      </w:tr>
      <w:tr w:rsidR="00AD50A0" w:rsidRPr="00EA1716" w14:paraId="3F132F1F" w14:textId="77777777" w:rsidTr="00F02E0F">
        <w:trPr>
          <w:trHeight w:hRule="exact" w:val="283"/>
          <w:jc w:val="center"/>
        </w:trPr>
        <w:tc>
          <w:tcPr>
            <w:tcW w:w="2410" w:type="dxa"/>
            <w:vAlign w:val="center"/>
          </w:tcPr>
          <w:p w14:paraId="5215058E" w14:textId="77777777" w:rsidR="00AD50A0" w:rsidRPr="00EA1716" w:rsidRDefault="00AD50A0" w:rsidP="008711E2">
            <w:pPr>
              <w:pStyle w:val="10TABLEline"/>
            </w:pPr>
            <w:r w:rsidRPr="00EA1716">
              <w:t>Tables</w:t>
            </w:r>
          </w:p>
        </w:tc>
        <w:tc>
          <w:tcPr>
            <w:tcW w:w="2478" w:type="dxa"/>
            <w:vAlign w:val="center"/>
          </w:tcPr>
          <w:p w14:paraId="0B82F234" w14:textId="77777777" w:rsidR="00AD50A0" w:rsidRPr="00EA1716" w:rsidRDefault="00AD50A0" w:rsidP="008711E2">
            <w:pPr>
              <w:pStyle w:val="10TABLEline"/>
            </w:pPr>
            <w:r w:rsidRPr="00EA1716">
              <w:t>Times New Roman 9 pt</w:t>
            </w:r>
          </w:p>
        </w:tc>
        <w:tc>
          <w:tcPr>
            <w:tcW w:w="2172" w:type="dxa"/>
            <w:vAlign w:val="center"/>
          </w:tcPr>
          <w:p w14:paraId="399271A8" w14:textId="77777777" w:rsidR="00AD50A0" w:rsidRPr="00EA1716" w:rsidRDefault="00AD50A0" w:rsidP="008711E2">
            <w:pPr>
              <w:pStyle w:val="10TABLEline"/>
            </w:pPr>
            <w:r w:rsidRPr="00EA1716">
              <w:t>0.5 pt</w:t>
            </w:r>
          </w:p>
        </w:tc>
        <w:tc>
          <w:tcPr>
            <w:tcW w:w="2352" w:type="dxa"/>
            <w:vAlign w:val="center"/>
          </w:tcPr>
          <w:p w14:paraId="421F1FC9" w14:textId="77777777" w:rsidR="00AD50A0" w:rsidRPr="00EA1716" w:rsidRDefault="00AD50A0" w:rsidP="008711E2">
            <w:pPr>
              <w:pStyle w:val="10TABLEline"/>
            </w:pPr>
            <w:r w:rsidRPr="00EA1716">
              <w:t>*.doc, *.docx</w:t>
            </w:r>
          </w:p>
        </w:tc>
      </w:tr>
      <w:tr w:rsidR="00AD50A0" w:rsidRPr="00EA1716" w14:paraId="59BF8195" w14:textId="77777777" w:rsidTr="00F02E0F">
        <w:trPr>
          <w:trHeight w:hRule="exact" w:val="510"/>
          <w:jc w:val="center"/>
        </w:trPr>
        <w:tc>
          <w:tcPr>
            <w:tcW w:w="2410" w:type="dxa"/>
            <w:vAlign w:val="center"/>
          </w:tcPr>
          <w:p w14:paraId="5E038E94" w14:textId="77777777" w:rsidR="00AD50A0" w:rsidRPr="00EA1716" w:rsidRDefault="00AD50A0" w:rsidP="008711E2">
            <w:pPr>
              <w:pStyle w:val="10TABLEline"/>
            </w:pPr>
            <w:r w:rsidRPr="00EA1716">
              <w:t>Photos and images (resolution – no less than 300 dpi)</w:t>
            </w:r>
          </w:p>
        </w:tc>
        <w:tc>
          <w:tcPr>
            <w:tcW w:w="2478" w:type="dxa"/>
            <w:vAlign w:val="center"/>
          </w:tcPr>
          <w:p w14:paraId="4981A732" w14:textId="77777777" w:rsidR="00AD50A0" w:rsidRPr="00EA1716" w:rsidRDefault="00AD50A0" w:rsidP="008711E2">
            <w:pPr>
              <w:pStyle w:val="10TABLEline"/>
            </w:pPr>
            <w:r w:rsidRPr="00EA1716">
              <w:t>–</w:t>
            </w:r>
          </w:p>
        </w:tc>
        <w:tc>
          <w:tcPr>
            <w:tcW w:w="2172" w:type="dxa"/>
            <w:vAlign w:val="center"/>
          </w:tcPr>
          <w:p w14:paraId="0DF8046E" w14:textId="77777777" w:rsidR="00AD50A0" w:rsidRPr="00EA1716" w:rsidRDefault="00AD50A0" w:rsidP="008711E2">
            <w:pPr>
              <w:pStyle w:val="10TABLEline"/>
            </w:pPr>
            <w:r w:rsidRPr="00EA1716">
              <w:t>–</w:t>
            </w:r>
          </w:p>
        </w:tc>
        <w:tc>
          <w:tcPr>
            <w:tcW w:w="2352" w:type="dxa"/>
            <w:vAlign w:val="center"/>
          </w:tcPr>
          <w:p w14:paraId="7ECEAC93" w14:textId="77777777" w:rsidR="00AD50A0" w:rsidRPr="00EA1716" w:rsidRDefault="00AD50A0" w:rsidP="008711E2">
            <w:pPr>
              <w:pStyle w:val="10TABLEline"/>
            </w:pPr>
            <w:r w:rsidRPr="00EA1716">
              <w:t>*.jpg, *.tiff, *.gif, *.png</w:t>
            </w:r>
          </w:p>
        </w:tc>
      </w:tr>
      <w:tr w:rsidR="00AD50A0" w:rsidRPr="00EA1716" w14:paraId="43DF9107" w14:textId="77777777" w:rsidTr="00F02E0F">
        <w:trPr>
          <w:trHeight w:hRule="exact" w:val="510"/>
          <w:jc w:val="center"/>
        </w:trPr>
        <w:tc>
          <w:tcPr>
            <w:tcW w:w="2410" w:type="dxa"/>
            <w:vAlign w:val="center"/>
          </w:tcPr>
          <w:p w14:paraId="22DB0679" w14:textId="77777777" w:rsidR="00AD50A0" w:rsidRPr="00EA1716" w:rsidRDefault="00AD50A0" w:rsidP="008711E2">
            <w:pPr>
              <w:pStyle w:val="10TABLEline"/>
            </w:pPr>
            <w:r w:rsidRPr="00EA1716">
              <w:t>Diagrams, charts, schemes</w:t>
            </w:r>
          </w:p>
        </w:tc>
        <w:tc>
          <w:tcPr>
            <w:tcW w:w="2478" w:type="dxa"/>
            <w:vAlign w:val="center"/>
          </w:tcPr>
          <w:p w14:paraId="47942586" w14:textId="77777777" w:rsidR="00AD50A0" w:rsidRPr="00EA1716" w:rsidRDefault="00AD50A0" w:rsidP="008711E2">
            <w:pPr>
              <w:pStyle w:val="10TABLEline"/>
            </w:pPr>
            <w:r w:rsidRPr="00EA1716">
              <w:t>Times New Roman</w:t>
            </w:r>
            <w:r w:rsidRPr="00EA1716">
              <w:br/>
              <w:t>from 5 to 8 pt</w:t>
            </w:r>
          </w:p>
        </w:tc>
        <w:tc>
          <w:tcPr>
            <w:tcW w:w="2172" w:type="dxa"/>
            <w:vAlign w:val="center"/>
          </w:tcPr>
          <w:p w14:paraId="19707028" w14:textId="77777777" w:rsidR="00AD50A0" w:rsidRPr="00EA1716" w:rsidRDefault="00AD50A0" w:rsidP="008711E2">
            <w:pPr>
              <w:pStyle w:val="10TABLEline"/>
            </w:pPr>
            <w:r w:rsidRPr="00EA1716">
              <w:t>From 0.3 to 2 pt</w:t>
            </w:r>
          </w:p>
        </w:tc>
        <w:tc>
          <w:tcPr>
            <w:tcW w:w="2352" w:type="dxa"/>
            <w:vAlign w:val="center"/>
          </w:tcPr>
          <w:p w14:paraId="098B6648" w14:textId="77777777" w:rsidR="00AD50A0" w:rsidRPr="00EA1716" w:rsidRDefault="00AD50A0" w:rsidP="008711E2">
            <w:pPr>
              <w:pStyle w:val="10TABLEline"/>
            </w:pPr>
            <w:r w:rsidRPr="00EA1716">
              <w:t>*.pdf, *.eps, *.cdr, *.xls, *.xlsx, *.dwg</w:t>
            </w:r>
          </w:p>
        </w:tc>
      </w:tr>
    </w:tbl>
    <w:p w14:paraId="4520B456" w14:textId="77777777" w:rsidR="00FE5876" w:rsidRPr="00EA1716" w:rsidRDefault="00FE5876" w:rsidP="006B77C1">
      <w:pPr>
        <w:pStyle w:val="07PARAGRAPH1st"/>
      </w:pPr>
    </w:p>
    <w:p w14:paraId="63D7100B" w14:textId="77777777" w:rsidR="0021037E" w:rsidRDefault="0021037E" w:rsidP="006B77C1">
      <w:pPr>
        <w:pStyle w:val="07PARAGRAPH1st"/>
        <w:sectPr w:rsidR="0021037E" w:rsidSect="003333A7">
          <w:headerReference w:type="first" r:id="rId17"/>
          <w:footerReference w:type="first" r:id="rId18"/>
          <w:type w:val="continuous"/>
          <w:pgSz w:w="11907" w:h="16840" w:code="9"/>
          <w:pgMar w:top="1418" w:right="1247" w:bottom="1418" w:left="1247" w:header="709" w:footer="709" w:gutter="0"/>
          <w:cols w:space="720"/>
          <w:noEndnote/>
          <w:titlePg/>
          <w:docGrid w:linePitch="299"/>
        </w:sectPr>
      </w:pPr>
    </w:p>
    <w:p w14:paraId="249C0647" w14:textId="5FB5FDD0" w:rsidR="006A44A5" w:rsidRPr="00281061" w:rsidRDefault="006A44A5" w:rsidP="006B77C1">
      <w:pPr>
        <w:pStyle w:val="07PARAGRAPH1st"/>
        <w:rPr>
          <w:spacing w:val="4"/>
        </w:rPr>
      </w:pPr>
      <w:r w:rsidRPr="00281061">
        <w:rPr>
          <w:spacing w:val="4"/>
        </w:rPr>
        <w:t>Care and attention must be given to below guidelines because importing graphics packages can often be problematic:</w:t>
      </w:r>
    </w:p>
    <w:p w14:paraId="10A9A80A" w14:textId="7B027243" w:rsidR="006A44A5" w:rsidRPr="00EA1716" w:rsidRDefault="006A44A5" w:rsidP="006B77C1">
      <w:pPr>
        <w:pStyle w:val="12BULLETS"/>
      </w:pPr>
      <w:r w:rsidRPr="00EA1716">
        <w:t>All figures and tables must be placed and cited in the text in consecutive numerical order. In multi-part figures, each part should be labelled, e.g. Fig. 1a, Fig.</w:t>
      </w:r>
      <w:r w:rsidR="006B77C1" w:rsidRPr="00EA1716">
        <w:t> </w:t>
      </w:r>
      <w:r w:rsidRPr="00EA1716">
        <w:t xml:space="preserve">1b. </w:t>
      </w:r>
    </w:p>
    <w:p w14:paraId="339B84A5" w14:textId="77777777" w:rsidR="001F2AB5" w:rsidRDefault="006A44A5" w:rsidP="001F2AB5">
      <w:pPr>
        <w:pStyle w:val="12BULLETS"/>
      </w:pPr>
      <w:r w:rsidRPr="00EA1716">
        <w:t>The resolution of pictures should be no less than</w:t>
      </w:r>
      <w:r w:rsidR="001F2AB5">
        <w:t xml:space="preserve"> 300 dpi (dots per inch).</w:t>
      </w:r>
    </w:p>
    <w:p w14:paraId="2A0CCC3B" w14:textId="77777777" w:rsidR="001F2AB5" w:rsidRDefault="001F2AB5" w:rsidP="0052360A">
      <w:pPr>
        <w:pStyle w:val="12BULLETS"/>
        <w:numPr>
          <w:ilvl w:val="0"/>
          <w:numId w:val="0"/>
        </w:numPr>
      </w:pPr>
    </w:p>
    <w:p w14:paraId="270A4404" w14:textId="73D413E9" w:rsidR="00F1047A" w:rsidRPr="00EA1716" w:rsidRDefault="00D2108F" w:rsidP="0052360A">
      <w:pPr>
        <w:pStyle w:val="07PARAGRAPH"/>
      </w:pPr>
      <w:r w:rsidRPr="0052360A">
        <w:t>Figures, e.g., a diagr</w:t>
      </w:r>
      <w:r w:rsidR="00F10D0A" w:rsidRPr="0052360A">
        <w:t>am, must be inserted as a pure “image”</w:t>
      </w:r>
      <w:r w:rsidRPr="0052360A">
        <w:t xml:space="preserve"> using the Word </w:t>
      </w:r>
      <w:r w:rsidR="00F10D0A" w:rsidRPr="0052360A">
        <w:t>“</w:t>
      </w:r>
      <w:r w:rsidRPr="0052360A">
        <w:t>Insert special</w:t>
      </w:r>
      <w:r w:rsidR="00F10D0A" w:rsidRPr="0052360A">
        <w:t>”</w:t>
      </w:r>
      <w:r w:rsidRPr="0052360A">
        <w:t xml:space="preserve"> option in the </w:t>
      </w:r>
      <w:r w:rsidR="00F10D0A" w:rsidRPr="0052360A">
        <w:t>“</w:t>
      </w:r>
      <w:r w:rsidRPr="0052360A">
        <w:t>Editing</w:t>
      </w:r>
      <w:r w:rsidR="00F10D0A" w:rsidRPr="0052360A">
        <w:t>”</w:t>
      </w:r>
      <w:r w:rsidRPr="0052360A">
        <w:t xml:space="preserve"> menu. The image should be fixed in relation to the text body by using the </w:t>
      </w:r>
      <w:r w:rsidR="00F10D0A" w:rsidRPr="0052360A">
        <w:t>“</w:t>
      </w:r>
      <w:r w:rsidRPr="0052360A">
        <w:t>Image</w:t>
      </w:r>
      <w:r w:rsidR="00F10D0A" w:rsidRPr="0052360A">
        <w:t>”</w:t>
      </w:r>
      <w:r w:rsidRPr="0052360A">
        <w:t xml:space="preserve"> option in the </w:t>
      </w:r>
      <w:r w:rsidR="00F10D0A" w:rsidRPr="0052360A">
        <w:t>“</w:t>
      </w:r>
      <w:r w:rsidRPr="0052360A">
        <w:t>Format</w:t>
      </w:r>
      <w:r w:rsidR="00F10D0A" w:rsidRPr="0052360A">
        <w:t>”</w:t>
      </w:r>
      <w:r w:rsidRPr="0052360A">
        <w:t xml:space="preserve"> menu. From the </w:t>
      </w:r>
      <w:r w:rsidR="00F10D0A" w:rsidRPr="0052360A">
        <w:t>“</w:t>
      </w:r>
      <w:r w:rsidRPr="0052360A">
        <w:t>Image</w:t>
      </w:r>
      <w:r w:rsidR="00F10D0A" w:rsidRPr="0052360A">
        <w:t>”</w:t>
      </w:r>
      <w:r w:rsidRPr="0052360A">
        <w:t xml:space="preserve"> option one selects the </w:t>
      </w:r>
      <w:r w:rsidR="00F10D0A" w:rsidRPr="0052360A">
        <w:t>“</w:t>
      </w:r>
      <w:r w:rsidRPr="0052360A">
        <w:t>Layout</w:t>
      </w:r>
      <w:r w:rsidR="00F10D0A" w:rsidRPr="0052360A">
        <w:t>”</w:t>
      </w:r>
      <w:r w:rsidRPr="0052360A">
        <w:t xml:space="preserve"> entry, followed by the </w:t>
      </w:r>
      <w:r w:rsidR="00F10D0A" w:rsidRPr="0052360A">
        <w:t>“</w:t>
      </w:r>
      <w:r w:rsidRPr="0052360A">
        <w:t>In-line-with-text</w:t>
      </w:r>
      <w:r w:rsidR="00F10D0A" w:rsidRPr="0052360A">
        <w:t>”</w:t>
      </w:r>
      <w:r w:rsidRPr="0052360A">
        <w:t xml:space="preserve"> option and carriage return. In </w:t>
      </w:r>
      <w:r w:rsidRPr="0052360A">
        <w:rPr>
          <w:spacing w:val="-4"/>
        </w:rPr>
        <w:t xml:space="preserve">Office 2007, insert the Image using the </w:t>
      </w:r>
      <w:r w:rsidR="00F10D0A" w:rsidRPr="0052360A">
        <w:rPr>
          <w:spacing w:val="-4"/>
        </w:rPr>
        <w:t>“</w:t>
      </w:r>
      <w:r w:rsidRPr="0052360A">
        <w:rPr>
          <w:spacing w:val="-4"/>
        </w:rPr>
        <w:t>Paste Special...</w:t>
      </w:r>
      <w:r w:rsidR="00F10D0A" w:rsidRPr="0052360A">
        <w:rPr>
          <w:spacing w:val="-4"/>
        </w:rPr>
        <w:t>”</w:t>
      </w:r>
      <w:r w:rsidRPr="0052360A">
        <w:rPr>
          <w:spacing w:val="-4"/>
        </w:rPr>
        <w:t xml:space="preserve"> function accessible from under the Paste icon on the Home pane.</w:t>
      </w:r>
      <w:r w:rsidRPr="00EA1716">
        <w:t xml:space="preserve"> </w:t>
      </w:r>
    </w:p>
    <w:p w14:paraId="546A140E" w14:textId="0B1A0461" w:rsidR="00D337B1" w:rsidRPr="00AD361D" w:rsidRDefault="00D337B1" w:rsidP="00281061">
      <w:pPr>
        <w:pStyle w:val="06HEADING1st"/>
        <w:rPr>
          <w:rFonts w:hint="eastAsia"/>
        </w:rPr>
      </w:pPr>
      <w:r w:rsidRPr="00AD361D">
        <w:t xml:space="preserve">Formulas and </w:t>
      </w:r>
      <w:r w:rsidR="002B5161" w:rsidRPr="00AD361D">
        <w:t>equations</w:t>
      </w:r>
    </w:p>
    <w:p w14:paraId="35B8AB44" w14:textId="597FF6FE" w:rsidR="00D337B1" w:rsidRPr="00EA1716" w:rsidRDefault="00D337B1" w:rsidP="00A00A24">
      <w:pPr>
        <w:pStyle w:val="07PARAGRAPH1st"/>
      </w:pPr>
      <w:r w:rsidRPr="00EA1716">
        <w:t xml:space="preserve">Formulas, equations and their components presented in the text must be written in Equation Editor. The size of basic symbols in equations should correspond to the letter size of the main text (10 pt). To do that, modify “Full” and “Sub-symbol” parameters in “Size/Define” toolbar of the Equation Editor: main symbols – 10 pt, indexes – 7 pt, sub-indexes – 6 pt (see Fig. 2). </w:t>
      </w:r>
    </w:p>
    <w:p w14:paraId="733A3935" w14:textId="78169203" w:rsidR="00D337B1" w:rsidRPr="00EA1716" w:rsidRDefault="00D337B1" w:rsidP="00D337B1">
      <w:pPr>
        <w:jc w:val="center"/>
        <w:rPr>
          <w:lang w:eastAsia="lt-LT"/>
        </w:rPr>
      </w:pPr>
      <w:r w:rsidRPr="00EA1716">
        <w:rPr>
          <w:noProof/>
          <w:lang w:val="lt-LT" w:eastAsia="lt-LT" w:bidi="ar-SA"/>
        </w:rPr>
        <w:lastRenderedPageBreak/>
        <w:drawing>
          <wp:inline distT="0" distB="0" distL="0" distR="0" wp14:anchorId="1F7254C2" wp14:editId="18CCDBB8">
            <wp:extent cx="2745834" cy="1069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26169" t="41701" r="27103" b="34233"/>
                    <a:stretch>
                      <a:fillRect/>
                    </a:stretch>
                  </pic:blipFill>
                  <pic:spPr bwMode="auto">
                    <a:xfrm>
                      <a:off x="0" y="0"/>
                      <a:ext cx="2766543" cy="1077405"/>
                    </a:xfrm>
                    <a:prstGeom prst="rect">
                      <a:avLst/>
                    </a:prstGeom>
                    <a:noFill/>
                    <a:ln>
                      <a:noFill/>
                    </a:ln>
                  </pic:spPr>
                </pic:pic>
              </a:graphicData>
            </a:graphic>
          </wp:inline>
        </w:drawing>
      </w:r>
    </w:p>
    <w:p w14:paraId="1BB188F0" w14:textId="64F511F6" w:rsidR="00D337B1" w:rsidRPr="00EA1716" w:rsidRDefault="00D337B1" w:rsidP="00700B1A">
      <w:pPr>
        <w:pStyle w:val="08FIGURE"/>
      </w:pPr>
      <w:r w:rsidRPr="00EA1716">
        <w:t>Fig. 2. Equation Editor options</w:t>
      </w:r>
    </w:p>
    <w:p w14:paraId="33F2DDE3" w14:textId="3D821628" w:rsidR="00D337B1" w:rsidRPr="00EA1716" w:rsidRDefault="00D337B1" w:rsidP="00AD361D">
      <w:pPr>
        <w:pStyle w:val="07PARAGRAPH1st"/>
      </w:pPr>
      <w:r w:rsidRPr="00EA1716">
        <w:t xml:space="preserve">All the numerals, including index numbers, are presented in Regular type, variables in </w:t>
      </w:r>
      <w:r w:rsidRPr="00EA1716">
        <w:rPr>
          <w:i/>
        </w:rPr>
        <w:t>Italic</w:t>
      </w:r>
      <w:r w:rsidRPr="00EA1716">
        <w:t>. Matrices are written in square brackets [ ] and vectors in figurative brackets { }. Equations should be formatted in Times New Roman 10 pt. Punctuate equations with commas or periods when they are a part of a sentence, as in</w:t>
      </w:r>
      <w:r w:rsidR="00432EC1" w:rsidRPr="00EA1716">
        <w:t xml:space="preserve"> </w:t>
      </w:r>
    </w:p>
    <w:p w14:paraId="0737201D" w14:textId="40EC4B49" w:rsidR="00D337B1" w:rsidRPr="00EA1716" w:rsidRDefault="00D337B1" w:rsidP="002C59CB">
      <w:pPr>
        <w:pStyle w:val="09DISPLAYEDEQUATION"/>
        <w:jc w:val="center"/>
      </w:pPr>
      <w:r w:rsidRPr="00EA1716">
        <w:rPr>
          <w:position w:val="-22"/>
        </w:rPr>
        <w:object w:dxaOrig="540" w:dyaOrig="560" w14:anchorId="002A6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5pt;height:29.15pt" o:ole="" fillcolor="window">
            <v:imagedata r:id="rId20" o:title=""/>
          </v:shape>
          <o:OLEObject Type="Embed" ProgID="Equation.3" ShapeID="_x0000_i1025" DrawAspect="Content" ObjectID="_1611136434" r:id="rId21"/>
        </w:object>
      </w:r>
      <w:r w:rsidRPr="00EA1716">
        <w:t xml:space="preserve"> (</w:t>
      </w:r>
      <w:r w:rsidR="00B91798" w:rsidRPr="00EA1716">
        <w:rPr>
          <w:spacing w:val="-4"/>
        </w:rPr>
        <w:t>style – 09_ DISPLAYED_EQUATION</w:t>
      </w:r>
      <w:r w:rsidRPr="00EA1716">
        <w:t>),</w:t>
      </w:r>
      <w:r w:rsidRPr="00EA1716">
        <w:rPr>
          <w:rFonts w:eastAsia="Arial"/>
        </w:rPr>
        <w:tab/>
      </w:r>
      <w:r w:rsidRPr="00EA1716">
        <w:t>(1)</w:t>
      </w:r>
    </w:p>
    <w:p w14:paraId="68D7B96C" w14:textId="77777777" w:rsidR="00D337B1" w:rsidRPr="00EA1716" w:rsidRDefault="00D337B1" w:rsidP="00AD361D">
      <w:pPr>
        <w:pStyle w:val="09DISPLAYEDEQUATION"/>
      </w:pPr>
      <w:r w:rsidRPr="00EA1716">
        <w:t xml:space="preserve">where: </w:t>
      </w:r>
      <w:r w:rsidRPr="00EA1716">
        <w:rPr>
          <w:i/>
        </w:rPr>
        <w:t>a</w:t>
      </w:r>
      <w:r w:rsidRPr="00EA1716">
        <w:t xml:space="preserve"> – explanation; </w:t>
      </w:r>
      <w:r w:rsidRPr="00EA1716">
        <w:rPr>
          <w:i/>
        </w:rPr>
        <w:t xml:space="preserve">b </w:t>
      </w:r>
      <w:r w:rsidRPr="00EA1716">
        <w:t>– explanation, etc. (all symbols must be explained).</w:t>
      </w:r>
    </w:p>
    <w:p w14:paraId="36F1499D" w14:textId="69E76291" w:rsidR="00D337B1" w:rsidRPr="00EA1716" w:rsidRDefault="00D337B1" w:rsidP="001A0988">
      <w:pPr>
        <w:pStyle w:val="07PARAGRAPH1st"/>
      </w:pPr>
      <w:r w:rsidRPr="00EA1716">
        <w:t>Please confine equations to one column width – 8</w:t>
      </w:r>
      <w:r w:rsidR="001A0988">
        <w:t> </w:t>
      </w:r>
      <w:r w:rsidRPr="00EA1716">
        <w:t xml:space="preserve">cm. If the equation is longer, it should be split at appropriate algebraic symbols. Equations are numbered by Arabic numerals in round brackets and aligned right. The punctuation and numbers of longer equations, like (2), must be vertically centred with the last line of the equation. The parts of the longer equations must be horizontally left aligned in the </w:t>
      </w:r>
      <w:r w:rsidR="001A75D8" w:rsidRPr="00EA1716">
        <w:t>Equation Editor</w:t>
      </w:r>
      <w:r w:rsidRPr="00EA1716">
        <w:t xml:space="preserve">. </w:t>
      </w:r>
    </w:p>
    <w:p w14:paraId="61A1DCA8" w14:textId="0BCF6BF9" w:rsidR="00D337B1" w:rsidRPr="00EA1716" w:rsidRDefault="00D337B1" w:rsidP="002C59CB">
      <w:pPr>
        <w:pStyle w:val="09DISPLAYEDEQUATION"/>
        <w:jc w:val="center"/>
        <w:rPr>
          <w:b/>
        </w:rPr>
      </w:pPr>
      <w:r w:rsidRPr="00EA1716">
        <w:object w:dxaOrig="4000" w:dyaOrig="1820" w14:anchorId="751B5C81">
          <v:shape id="_x0000_i1026" type="#_x0000_t75" style="width:200.55pt;height:91.45pt" o:ole="">
            <v:imagedata r:id="rId22" o:title=""/>
          </v:shape>
          <o:OLEObject Type="Embed" ProgID="Equation.3" ShapeID="_x0000_i1026" DrawAspect="Content" ObjectID="_1611136435" r:id="rId23"/>
        </w:object>
      </w:r>
      <w:r w:rsidRPr="00EA1716">
        <w:tab/>
      </w:r>
      <w:r w:rsidRPr="001E7422">
        <w:rPr>
          <w:position w:val="26"/>
        </w:rPr>
        <w:t>(2)</w:t>
      </w:r>
    </w:p>
    <w:p w14:paraId="25FABEB1" w14:textId="199B03F5" w:rsidR="00D337B1" w:rsidRPr="00EA1716" w:rsidRDefault="00D337B1" w:rsidP="00FE5876">
      <w:pPr>
        <w:pStyle w:val="07PARAGRAPH1st"/>
      </w:pPr>
      <w:r w:rsidRPr="00EA1716">
        <w:t>Use an en-dash (–) rather than a hyphen (-) for a minus sign. Please note that an en-dash should be used for connecting values (years, tables, figures, equations, etc.) in a range; for connecting variables in a range, please use ÷, or “from … to …” construction. Reformatting of running text, into which special characters such as Greek letters have been entered via the keyboard, can cause these characters to disappear. In order to avoid this problem, always insert special characters to your document from Insert → Symbol. In the Symbol dialog box select the required character and click Insert.</w:t>
      </w:r>
    </w:p>
    <w:p w14:paraId="6AF9CCB3" w14:textId="1658D80B" w:rsidR="00652A15" w:rsidRPr="00EA1716" w:rsidRDefault="00652A15" w:rsidP="001A0988">
      <w:pPr>
        <w:pStyle w:val="06HEADING1st"/>
        <w:rPr>
          <w:rFonts w:hint="eastAsia"/>
          <w:i/>
        </w:rPr>
      </w:pPr>
      <w:r w:rsidRPr="00EA1716">
        <w:t xml:space="preserve">Reference </w:t>
      </w:r>
      <w:r w:rsidR="002B5161" w:rsidRPr="00EA1716">
        <w:t xml:space="preserve">style </w:t>
      </w:r>
    </w:p>
    <w:p w14:paraId="0C2EEDF6" w14:textId="499D7B2B" w:rsidR="00652A15" w:rsidRDefault="00987DA0" w:rsidP="0052360A">
      <w:pPr>
        <w:pStyle w:val="07PARAGRAPH1st"/>
      </w:pPr>
      <w:r w:rsidRPr="00EA1716">
        <w:t>The Harvard (name and year) short reference system is</w:t>
      </w:r>
      <w:r w:rsidR="00652A15" w:rsidRPr="00EA1716">
        <w:t xml:space="preserve"> use</w:t>
      </w:r>
      <w:r w:rsidRPr="00EA1716">
        <w:t>d</w:t>
      </w:r>
      <w:r w:rsidR="00652A15" w:rsidRPr="00EA1716">
        <w:t xml:space="preserve"> for citations in the text with a detailed alphabetical list at the end of the paper. If the sources have more than two researchers, only the surname of the first author should be indicated (e.g. </w:t>
      </w:r>
      <w:r w:rsidR="00652A15" w:rsidRPr="00EA1716">
        <w:rPr>
          <w:rFonts w:eastAsia="TimesNewRomanPSMT"/>
          <w:lang w:val="en-US"/>
        </w:rPr>
        <w:t>Burkart</w:t>
      </w:r>
      <w:r w:rsidR="00652A15" w:rsidRPr="00EA1716">
        <w:t xml:space="preserve"> </w:t>
      </w:r>
      <w:r w:rsidR="00652A15" w:rsidRPr="00EA1716">
        <w:rPr>
          <w:i/>
        </w:rPr>
        <w:t>et al.</w:t>
      </w:r>
      <w:r w:rsidR="00652A15" w:rsidRPr="00EA1716">
        <w:t xml:space="preserve"> 2012). In case the list of references includes persons bearing the same surnames, the first letter of the author’s name should be indicated, e.g. (</w:t>
      </w:r>
      <w:r w:rsidR="00652A15" w:rsidRPr="00EA1716">
        <w:rPr>
          <w:lang w:val="en"/>
        </w:rPr>
        <w:t>Edwards, M. R., Edwards, T. 2013</w:t>
      </w:r>
      <w:r w:rsidR="00652A15" w:rsidRPr="00EA1716">
        <w:t xml:space="preserve">). Sources of the same author and the same year should be mentioned in the following way (Ulrich 2012a, 2012b). For formatting references use </w:t>
      </w:r>
      <w:r w:rsidRPr="00EA1716">
        <w:t>font</w:t>
      </w:r>
      <w:r w:rsidR="00095B41" w:rsidRPr="00EA1716">
        <w:t xml:space="preserve"> </w:t>
      </w:r>
      <w:r w:rsidR="00652A15" w:rsidRPr="00EA1716">
        <w:t>Times New Roman</w:t>
      </w:r>
      <w:r w:rsidRPr="00EA1716">
        <w:t>, size</w:t>
      </w:r>
      <w:r w:rsidR="00652A15" w:rsidRPr="00EA1716">
        <w:t xml:space="preserve"> 9 pt</w:t>
      </w:r>
      <w:r w:rsidR="00432EC1" w:rsidRPr="00EA1716">
        <w:t xml:space="preserve">, </w:t>
      </w:r>
      <w:r w:rsidR="00652A15" w:rsidRPr="00EA1716">
        <w:t>style</w:t>
      </w:r>
      <w:r w:rsidR="00095B41" w:rsidRPr="00EA1716">
        <w:t xml:space="preserve"> </w:t>
      </w:r>
      <w:r w:rsidR="00432EC1" w:rsidRPr="00EA1716">
        <w:t>–</w:t>
      </w:r>
      <w:r w:rsidR="00095B41" w:rsidRPr="00EA1716">
        <w:t>11_REFERENCES</w:t>
      </w:r>
      <w:r w:rsidR="00652A15" w:rsidRPr="00EA1716">
        <w:t>. Follow reference requirements</w:t>
      </w:r>
      <w:r w:rsidRPr="00EA1716">
        <w:t xml:space="preserve"> below</w:t>
      </w:r>
      <w:r w:rsidR="00652A15" w:rsidRPr="00EA1716">
        <w:t xml:space="preserve"> when preparing your list of references (for examples, see section Reference): </w:t>
      </w:r>
    </w:p>
    <w:p w14:paraId="7F6B9E73" w14:textId="77777777" w:rsidR="00652A15" w:rsidRPr="00EA1716" w:rsidRDefault="00652A15" w:rsidP="008677CE">
      <w:pPr>
        <w:pStyle w:val="12BULLETS"/>
      </w:pPr>
      <w:r w:rsidRPr="00EA1716">
        <w:t>For a book with a single author (Greene 2012), the following information should be indicated: surname, first name initial, year, title of the book, and publisher;</w:t>
      </w:r>
    </w:p>
    <w:p w14:paraId="5EAAA8CC" w14:textId="77777777" w:rsidR="00652A15" w:rsidRPr="00EA1716" w:rsidRDefault="00652A15" w:rsidP="008677CE">
      <w:pPr>
        <w:pStyle w:val="12BULLETS"/>
        <w:rPr>
          <w:rFonts w:eastAsia="TimesNewRomanPSMT"/>
        </w:rPr>
      </w:pPr>
      <w:r w:rsidRPr="00EA1716">
        <w:t>For a book with two authors (Cullen, Praveen Parboteeah 2011</w:t>
      </w:r>
      <w:r w:rsidRPr="00EA1716">
        <w:rPr>
          <w:rFonts w:eastAsia="TimesNewRomanPSMT"/>
        </w:rPr>
        <w:t>), the following information should be indicated: surnames, first name initials, year, title of the book,</w:t>
      </w:r>
      <w:r w:rsidRPr="00EA1716">
        <w:t xml:space="preserve"> and publisher</w:t>
      </w:r>
      <w:r w:rsidRPr="00EA1716">
        <w:rPr>
          <w:rFonts w:eastAsia="TimesNewRomanPSMT"/>
        </w:rPr>
        <w:t>;</w:t>
      </w:r>
    </w:p>
    <w:p w14:paraId="541A803C" w14:textId="77777777" w:rsidR="00652A15" w:rsidRPr="00EA1716" w:rsidRDefault="00652A15" w:rsidP="008677CE">
      <w:pPr>
        <w:pStyle w:val="12BULLETS"/>
      </w:pPr>
      <w:r w:rsidRPr="00EA1716">
        <w:t>For conference proceedings (Gawer 2012), the following information should be indicated: surname(s), first name initial(s), year, title of the article, title of the conference, date (day and month) and place (city and country) of the conference, and page numbers;</w:t>
      </w:r>
    </w:p>
    <w:p w14:paraId="17B66DBE" w14:textId="77777777" w:rsidR="00652A15" w:rsidRPr="00EA1716" w:rsidRDefault="00652A15" w:rsidP="008677CE">
      <w:pPr>
        <w:pStyle w:val="12BULLETS"/>
      </w:pPr>
      <w:r w:rsidRPr="00EA1716">
        <w:t>For thesis or dissertation (see</w:t>
      </w:r>
      <w:r w:rsidRPr="00EA1716">
        <w:rPr>
          <w:rFonts w:eastAsia="MS Mincho"/>
        </w:rPr>
        <w:t xml:space="preserve"> </w:t>
      </w:r>
      <w:r w:rsidRPr="00EA1716">
        <w:rPr>
          <w:rFonts w:eastAsia="TimesNewRomanPSMT"/>
        </w:rPr>
        <w:t>Virtanen 2011</w:t>
      </w:r>
      <w:r w:rsidRPr="00EA1716">
        <w:rPr>
          <w:rFonts w:eastAsia="MS Mincho"/>
        </w:rPr>
        <w:t>), the following information should be indicated:</w:t>
      </w:r>
      <w:r w:rsidRPr="00EA1716">
        <w:t xml:space="preserve"> </w:t>
      </w:r>
      <w:r w:rsidRPr="00EA1716">
        <w:rPr>
          <w:rFonts w:eastAsia="MS Mincho"/>
        </w:rPr>
        <w:t>surname, first name initial(s), year, title of the thesis, city, university;</w:t>
      </w:r>
    </w:p>
    <w:p w14:paraId="4C9CD3BC" w14:textId="77777777" w:rsidR="00652A15" w:rsidRPr="00EA1716" w:rsidRDefault="00652A15" w:rsidP="008677CE">
      <w:pPr>
        <w:pStyle w:val="12BULLETS"/>
      </w:pPr>
      <w:r w:rsidRPr="00EA1716">
        <w:t>For chapters or parts of edited works included in collections or textbooks (Agrawal, Knoeber 2012</w:t>
      </w:r>
      <w:r w:rsidRPr="00EA1716">
        <w:rPr>
          <w:rFonts w:eastAsia="MS Mincho"/>
        </w:rPr>
        <w:t xml:space="preserve">), the following information should be indicated: surname, first name initial(s), year, title of the chapter, name initials and surnames of editors, title of the book, publisher, and page numbers; </w:t>
      </w:r>
    </w:p>
    <w:p w14:paraId="3773B89A" w14:textId="77777777" w:rsidR="00652A15" w:rsidRPr="00EA1716" w:rsidRDefault="00652A15" w:rsidP="008677CE">
      <w:pPr>
        <w:pStyle w:val="12BULLETS"/>
      </w:pPr>
      <w:r w:rsidRPr="00EA1716">
        <w:lastRenderedPageBreak/>
        <w:t>For journal articles (</w:t>
      </w:r>
      <w:r w:rsidRPr="00EA1716">
        <w:rPr>
          <w:rFonts w:eastAsia="TimesNewRoman"/>
        </w:rPr>
        <w:t xml:space="preserve">MacNab, Worthley 2013; </w:t>
      </w:r>
      <w:r w:rsidRPr="00EA1716">
        <w:t>Edwards, M. R., Edwards, T. 2013; Ulrich 2012a, 2012b), the following information should be indicated: surname(s), first name initial(s), year, title of the article, title of the journal, volume, issue and page numbers;</w:t>
      </w:r>
    </w:p>
    <w:p w14:paraId="6D7DB599" w14:textId="7B49CBFB" w:rsidR="00652A15" w:rsidRPr="00EA1716" w:rsidRDefault="00652A15" w:rsidP="008677CE">
      <w:pPr>
        <w:pStyle w:val="12BULLETS"/>
        <w:rPr>
          <w:spacing w:val="-2"/>
        </w:rPr>
      </w:pPr>
      <w:r w:rsidRPr="00EA1716">
        <w:rPr>
          <w:spacing w:val="-2"/>
        </w:rPr>
        <w:t>For Internet documents (ENISA 201</w:t>
      </w:r>
      <w:r w:rsidR="00E921CF">
        <w:rPr>
          <w:spacing w:val="-2"/>
        </w:rPr>
        <w:t>6</w:t>
      </w:r>
      <w:r w:rsidRPr="00EA1716">
        <w:rPr>
          <w:spacing w:val="-2"/>
        </w:rPr>
        <w:t xml:space="preserve">), the following information should be indicated: surname(s), first name initial(s), year, title of the article, working direct link to the source cited and the date of citation (day, month, year); </w:t>
      </w:r>
    </w:p>
    <w:p w14:paraId="0AAC9DA1" w14:textId="77777777" w:rsidR="00652A15" w:rsidRPr="00EA1716" w:rsidRDefault="00652A15" w:rsidP="008677CE">
      <w:pPr>
        <w:pStyle w:val="12BULLETS"/>
      </w:pPr>
      <w:r w:rsidRPr="00EA1716">
        <w:t>For non-book and other formats (Frontier Economics 2011).</w:t>
      </w:r>
    </w:p>
    <w:p w14:paraId="1B27E476" w14:textId="77777777" w:rsidR="00652A15" w:rsidRPr="00EA1716" w:rsidRDefault="00652A15" w:rsidP="006B77C1">
      <w:pPr>
        <w:pStyle w:val="07PARAGRAPH1st"/>
        <w:rPr>
          <w:spacing w:val="-4"/>
        </w:rPr>
      </w:pPr>
      <w:r w:rsidRPr="00EA1716">
        <w:rPr>
          <w:spacing w:val="-4"/>
        </w:rPr>
        <w:t>Please use the transliterated (not translated) version of the names and sources in Cyrillic. For papers published in the journals available in two or more languages, please give the English citation first, followed by the original language citation.</w:t>
      </w:r>
    </w:p>
    <w:p w14:paraId="64743478" w14:textId="74F348DF" w:rsidR="00652A15" w:rsidRPr="00EA1716" w:rsidRDefault="00652A15" w:rsidP="006B77C1">
      <w:pPr>
        <w:pStyle w:val="06HEADING1st"/>
        <w:rPr>
          <w:rFonts w:hint="eastAsia"/>
          <w:sz w:val="19"/>
          <w:szCs w:val="19"/>
        </w:rPr>
      </w:pPr>
      <w:r w:rsidRPr="00EA1716">
        <w:t xml:space="preserve">Conclusions </w:t>
      </w:r>
    </w:p>
    <w:p w14:paraId="590DC2DF" w14:textId="199B707D" w:rsidR="00652A15" w:rsidRPr="00EA1716" w:rsidRDefault="00652A15" w:rsidP="006B77C1">
      <w:pPr>
        <w:pStyle w:val="07PARAGRAPH1st"/>
      </w:pPr>
      <w:r w:rsidRPr="00EA1716">
        <w:t>Conclusions or generalizations about your research should be presented</w:t>
      </w:r>
      <w:r w:rsidR="00E35EA8" w:rsidRPr="00EA1716">
        <w:t>.</w:t>
      </w:r>
    </w:p>
    <w:p w14:paraId="7FF9D8B3" w14:textId="1B8AE56E" w:rsidR="00652A15" w:rsidRPr="00EA1716" w:rsidRDefault="00652A15" w:rsidP="006B77C1">
      <w:pPr>
        <w:pStyle w:val="06HEADING1st"/>
        <w:rPr>
          <w:rFonts w:hint="eastAsia"/>
        </w:rPr>
      </w:pPr>
      <w:r w:rsidRPr="00EA1716">
        <w:t>Acknowledgements</w:t>
      </w:r>
    </w:p>
    <w:p w14:paraId="06F9A50A" w14:textId="1CD7AFE2" w:rsidR="0052360A" w:rsidRPr="0052360A" w:rsidRDefault="00652A15" w:rsidP="0052360A">
      <w:pPr>
        <w:pStyle w:val="07PARAGRAPH1st"/>
        <w:rPr>
          <w:spacing w:val="-4"/>
        </w:rPr>
      </w:pPr>
      <w:r w:rsidRPr="00EA1716">
        <w:t xml:space="preserve">People who contributed to the </w:t>
      </w:r>
      <w:r w:rsidRPr="0052360A">
        <w:t>work should be listed in the acknowledgments, along with their contributions. You must ensure that anyone named in the acknowledgments agrees to being named.</w:t>
      </w:r>
      <w:r w:rsidR="0052360A" w:rsidRPr="0052360A">
        <w:rPr>
          <w:spacing w:val="-4"/>
        </w:rPr>
        <w:t xml:space="preserve"> Funding sources should be included in the form of a sentence as follows, with the funding agency written out in full, followed by the grant number in square brackets: This work was supported by the Medical Research Council [grant number 1111].</w:t>
      </w:r>
      <w:r w:rsidR="0052360A">
        <w:rPr>
          <w:spacing w:val="-4"/>
        </w:rPr>
        <w:t xml:space="preserve"> </w:t>
      </w:r>
      <w:r w:rsidR="0052360A" w:rsidRPr="0052360A">
        <w:t>Multiple grant numbers should be separated by comma and space. Where the research was supported by more than one agency, the different agencies should be separated by semi-colon, with “and” before the final funder. Thus:</w:t>
      </w:r>
    </w:p>
    <w:p w14:paraId="5393B140" w14:textId="78AD0271" w:rsidR="0052360A" w:rsidRDefault="0052360A" w:rsidP="0052360A">
      <w:pPr>
        <w:pStyle w:val="07PARAGRAPH1st"/>
      </w:pPr>
      <w:r w:rsidRPr="0052360A">
        <w:t xml:space="preserve">This work was supported by the Welcome Trust [grant numbers 1111, 2222]; the Natural Environment Research Council [grant number 3333]; and the Economic and </w:t>
      </w:r>
      <w:r w:rsidRPr="0052360A">
        <w:rPr>
          <w:spacing w:val="2"/>
        </w:rPr>
        <w:t>Social Research Council [grant number 4444].</w:t>
      </w:r>
    </w:p>
    <w:p w14:paraId="7464D979" w14:textId="1AEC43D7" w:rsidR="00652A15" w:rsidRPr="00EA1716" w:rsidRDefault="00652A15" w:rsidP="009C0FC3">
      <w:pPr>
        <w:pStyle w:val="06HEADING1st"/>
        <w:rPr>
          <w:rFonts w:hint="eastAsia"/>
        </w:rPr>
      </w:pPr>
      <w:r w:rsidRPr="00EA1716">
        <w:t xml:space="preserve">References </w:t>
      </w:r>
    </w:p>
    <w:p w14:paraId="5BF7F3A3" w14:textId="4F776C37" w:rsidR="00652A15" w:rsidRPr="00527982" w:rsidRDefault="00652A15" w:rsidP="008677CE">
      <w:pPr>
        <w:pStyle w:val="11REFERENCES"/>
        <w:rPr>
          <w:szCs w:val="18"/>
        </w:rPr>
      </w:pPr>
      <w:r w:rsidRPr="00C84B6E">
        <w:rPr>
          <w:szCs w:val="18"/>
        </w:rPr>
        <w:t>Agrawal, A.</w:t>
      </w:r>
      <w:r w:rsidR="00DB4020" w:rsidRPr="00C84B6E">
        <w:rPr>
          <w:szCs w:val="18"/>
          <w:lang w:val="en-US"/>
        </w:rPr>
        <w:t>,</w:t>
      </w:r>
      <w:r w:rsidRPr="00C84B6E">
        <w:rPr>
          <w:szCs w:val="18"/>
        </w:rPr>
        <w:t xml:space="preserve"> </w:t>
      </w:r>
      <w:r w:rsidR="00DB4020" w:rsidRPr="00C84B6E">
        <w:rPr>
          <w:szCs w:val="18"/>
          <w:shd w:val="clear" w:color="auto" w:fill="FFFFFF"/>
        </w:rPr>
        <w:t>&amp;</w:t>
      </w:r>
      <w:r w:rsidR="00DB4020" w:rsidRPr="00C84B6E">
        <w:rPr>
          <w:szCs w:val="18"/>
          <w:shd w:val="clear" w:color="auto" w:fill="FFFFFF"/>
          <w:lang w:val="en-US"/>
        </w:rPr>
        <w:t xml:space="preserve"> </w:t>
      </w:r>
      <w:r w:rsidRPr="00C84B6E">
        <w:rPr>
          <w:szCs w:val="18"/>
        </w:rPr>
        <w:t xml:space="preserve">Knoeber, Ch. R. </w:t>
      </w:r>
      <w:r w:rsidR="00785860" w:rsidRPr="00C84B6E">
        <w:rPr>
          <w:szCs w:val="18"/>
          <w:lang w:val="en-US"/>
        </w:rPr>
        <w:t>(</w:t>
      </w:r>
      <w:r w:rsidRPr="00C84B6E">
        <w:rPr>
          <w:szCs w:val="18"/>
        </w:rPr>
        <w:t>2012</w:t>
      </w:r>
      <w:r w:rsidR="00785860" w:rsidRPr="00C84B6E">
        <w:rPr>
          <w:szCs w:val="18"/>
          <w:lang w:val="en-US"/>
        </w:rPr>
        <w:t>)</w:t>
      </w:r>
      <w:r w:rsidRPr="00C84B6E">
        <w:rPr>
          <w:szCs w:val="18"/>
        </w:rPr>
        <w:t>. Corporate governance and firm performance, Chapter 26</w:t>
      </w:r>
      <w:r w:rsidR="00785860" w:rsidRPr="00C84B6E">
        <w:rPr>
          <w:szCs w:val="18"/>
          <w:lang w:val="en-US"/>
        </w:rPr>
        <w:t>.</w:t>
      </w:r>
      <w:r w:rsidRPr="00C84B6E">
        <w:rPr>
          <w:szCs w:val="18"/>
        </w:rPr>
        <w:t xml:space="preserve"> </w:t>
      </w:r>
      <w:r w:rsidR="00785860" w:rsidRPr="00C84B6E">
        <w:rPr>
          <w:szCs w:val="18"/>
        </w:rPr>
        <w:t>In R. T.</w:t>
      </w:r>
      <w:r w:rsidR="00785860" w:rsidRPr="00C84B6E">
        <w:rPr>
          <w:szCs w:val="18"/>
          <w:lang w:val="en-US"/>
        </w:rPr>
        <w:t xml:space="preserve"> </w:t>
      </w:r>
      <w:r w:rsidRPr="00C84B6E">
        <w:rPr>
          <w:szCs w:val="18"/>
        </w:rPr>
        <w:t>Christopher,</w:t>
      </w:r>
      <w:r w:rsidRPr="00527982">
        <w:rPr>
          <w:szCs w:val="18"/>
        </w:rPr>
        <w:t xml:space="preserve"> </w:t>
      </w:r>
      <w:r w:rsidR="00F021BB" w:rsidRPr="00527982">
        <w:rPr>
          <w:szCs w:val="18"/>
          <w:lang w:val="lt-LT"/>
        </w:rPr>
        <w:t xml:space="preserve"> &amp;</w:t>
      </w:r>
      <w:r w:rsidR="00F021BB" w:rsidRPr="00527982">
        <w:rPr>
          <w:szCs w:val="18"/>
        </w:rPr>
        <w:t xml:space="preserve"> </w:t>
      </w:r>
      <w:r w:rsidR="00785860" w:rsidRPr="00527982">
        <w:rPr>
          <w:szCs w:val="18"/>
        </w:rPr>
        <w:t>W. F.</w:t>
      </w:r>
      <w:r w:rsidR="00785860" w:rsidRPr="00527982">
        <w:rPr>
          <w:szCs w:val="18"/>
          <w:lang w:val="en-US"/>
        </w:rPr>
        <w:t xml:space="preserve"> </w:t>
      </w:r>
      <w:r w:rsidRPr="00527982">
        <w:rPr>
          <w:szCs w:val="18"/>
        </w:rPr>
        <w:t>Shughart (Eds.)</w:t>
      </w:r>
      <w:r w:rsidR="00785860" w:rsidRPr="00527982">
        <w:rPr>
          <w:szCs w:val="18"/>
          <w:lang w:val="en-US"/>
        </w:rPr>
        <w:t>,</w:t>
      </w:r>
      <w:r w:rsidRPr="00527982">
        <w:rPr>
          <w:szCs w:val="18"/>
        </w:rPr>
        <w:t xml:space="preserve"> </w:t>
      </w:r>
      <w:r w:rsidRPr="00527982">
        <w:rPr>
          <w:i/>
          <w:iCs/>
          <w:szCs w:val="18"/>
        </w:rPr>
        <w:t>Managerial economics.</w:t>
      </w:r>
      <w:r w:rsidRPr="00527982">
        <w:rPr>
          <w:szCs w:val="18"/>
        </w:rPr>
        <w:t xml:space="preserve"> New York, NY: Oxford University Press.</w:t>
      </w:r>
      <w:r w:rsidR="00370358" w:rsidRPr="00527982">
        <w:rPr>
          <w:szCs w:val="18"/>
        </w:rPr>
        <w:t xml:space="preserve"> (For formatting references use font Times New Roman, size 9 pt, style </w:t>
      </w:r>
      <w:r w:rsidR="00432EC1" w:rsidRPr="00527982">
        <w:rPr>
          <w:szCs w:val="18"/>
          <w:lang w:val="en-US"/>
        </w:rPr>
        <w:t xml:space="preserve">– </w:t>
      </w:r>
      <w:r w:rsidR="00370358" w:rsidRPr="00527982">
        <w:rPr>
          <w:szCs w:val="18"/>
        </w:rPr>
        <w:t>11_REFERENCES).</w:t>
      </w:r>
    </w:p>
    <w:p w14:paraId="524A97A5" w14:textId="7123A57C" w:rsidR="00652A15" w:rsidRPr="00E14E71" w:rsidRDefault="00652A15" w:rsidP="008677CE">
      <w:pPr>
        <w:pStyle w:val="11REFERENCES"/>
        <w:rPr>
          <w:szCs w:val="18"/>
          <w:lang w:val="lt-LT"/>
        </w:rPr>
      </w:pPr>
      <w:r w:rsidRPr="00527982">
        <w:rPr>
          <w:szCs w:val="18"/>
        </w:rPr>
        <w:t>Burkart, W. R.</w:t>
      </w:r>
      <w:r w:rsidR="00DB4020" w:rsidRPr="00527982">
        <w:rPr>
          <w:szCs w:val="18"/>
          <w:lang w:val="en-US"/>
        </w:rPr>
        <w:t>,</w:t>
      </w:r>
      <w:r w:rsidRPr="00527982">
        <w:rPr>
          <w:szCs w:val="18"/>
        </w:rPr>
        <w:t xml:space="preserve"> Klein, R.</w:t>
      </w:r>
      <w:r w:rsidR="00DB4020" w:rsidRPr="00527982">
        <w:rPr>
          <w:szCs w:val="18"/>
          <w:lang w:val="en-US"/>
        </w:rPr>
        <w:t>,</w:t>
      </w:r>
      <w:r w:rsidRPr="00527982">
        <w:rPr>
          <w:szCs w:val="18"/>
        </w:rPr>
        <w:t xml:space="preserve"> </w:t>
      </w:r>
      <w:r w:rsidR="00F021BB" w:rsidRPr="00527982">
        <w:rPr>
          <w:szCs w:val="18"/>
        </w:rPr>
        <w:t>&amp;</w:t>
      </w:r>
      <w:r w:rsidR="00F021BB" w:rsidRPr="00527982">
        <w:rPr>
          <w:szCs w:val="18"/>
          <w:lang w:val="lt-LT"/>
        </w:rPr>
        <w:t xml:space="preserve"> </w:t>
      </w:r>
      <w:r w:rsidRPr="00527982">
        <w:rPr>
          <w:szCs w:val="18"/>
        </w:rPr>
        <w:t xml:space="preserve">Mayer, S. </w:t>
      </w:r>
      <w:r w:rsidR="00785860" w:rsidRPr="00527982">
        <w:rPr>
          <w:szCs w:val="18"/>
          <w:lang w:val="en-US"/>
        </w:rPr>
        <w:t>(</w:t>
      </w:r>
      <w:r w:rsidRPr="00527982">
        <w:rPr>
          <w:szCs w:val="18"/>
        </w:rPr>
        <w:t>2012</w:t>
      </w:r>
      <w:r w:rsidR="00785860" w:rsidRPr="00527982">
        <w:rPr>
          <w:szCs w:val="18"/>
          <w:lang w:val="en-US"/>
        </w:rPr>
        <w:t>)</w:t>
      </w:r>
      <w:r w:rsidRPr="00527982">
        <w:rPr>
          <w:szCs w:val="18"/>
        </w:rPr>
        <w:t>. Product line pricing for services with capacity constraints and dynamic substitution</w:t>
      </w:r>
      <w:r w:rsidR="00F021BB" w:rsidRPr="00527982">
        <w:rPr>
          <w:szCs w:val="18"/>
          <w:lang w:val="lt-LT"/>
        </w:rPr>
        <w:t>.</w:t>
      </w:r>
      <w:r w:rsidR="00F021BB" w:rsidRPr="00527982">
        <w:rPr>
          <w:szCs w:val="18"/>
        </w:rPr>
        <w:t xml:space="preserve"> </w:t>
      </w:r>
      <w:r w:rsidRPr="00527982">
        <w:rPr>
          <w:i/>
          <w:szCs w:val="18"/>
        </w:rPr>
        <w:t>European Journal of Operational Research</w:t>
      </w:r>
      <w:r w:rsidR="00F021BB" w:rsidRPr="00527982">
        <w:rPr>
          <w:i/>
          <w:szCs w:val="18"/>
          <w:lang w:val="lt-LT"/>
        </w:rPr>
        <w:t>,</w:t>
      </w:r>
      <w:r w:rsidRPr="00527982">
        <w:rPr>
          <w:szCs w:val="18"/>
        </w:rPr>
        <w:t xml:space="preserve"> </w:t>
      </w:r>
      <w:r w:rsidRPr="00E14E71">
        <w:rPr>
          <w:i/>
          <w:szCs w:val="18"/>
        </w:rPr>
        <w:t>219</w:t>
      </w:r>
      <w:r w:rsidRPr="00527982">
        <w:rPr>
          <w:szCs w:val="18"/>
        </w:rPr>
        <w:t>(2</w:t>
      </w:r>
      <w:r w:rsidR="00F021BB" w:rsidRPr="00527982">
        <w:rPr>
          <w:szCs w:val="18"/>
        </w:rPr>
        <w:t>)</w:t>
      </w:r>
      <w:r w:rsidR="00F021BB" w:rsidRPr="00527982">
        <w:rPr>
          <w:szCs w:val="18"/>
          <w:lang w:val="lt-LT"/>
        </w:rPr>
        <w:t>,</w:t>
      </w:r>
      <w:r w:rsidR="00F021BB" w:rsidRPr="00527982">
        <w:rPr>
          <w:szCs w:val="18"/>
        </w:rPr>
        <w:t xml:space="preserve"> </w:t>
      </w:r>
      <w:r w:rsidRPr="00527982">
        <w:rPr>
          <w:szCs w:val="18"/>
        </w:rPr>
        <w:t>347</w:t>
      </w:r>
      <w:r w:rsidR="00785860" w:rsidRPr="00527982">
        <w:rPr>
          <w:szCs w:val="18"/>
          <w:lang w:val="en-US"/>
        </w:rPr>
        <w:t>-</w:t>
      </w:r>
      <w:r w:rsidRPr="00527982">
        <w:rPr>
          <w:szCs w:val="18"/>
        </w:rPr>
        <w:t>359.</w:t>
      </w:r>
      <w:r w:rsidR="00C84B6E" w:rsidRPr="00527982">
        <w:rPr>
          <w:szCs w:val="18"/>
          <w:lang w:val="lt-LT"/>
        </w:rPr>
        <w:t xml:space="preserve"> </w:t>
      </w:r>
      <w:hyperlink r:id="rId24" w:tgtFrame="_blank" w:history="1">
        <w:r w:rsidR="00C84B6E" w:rsidRPr="00E14E71">
          <w:rPr>
            <w:rStyle w:val="Hyperlink"/>
            <w:szCs w:val="18"/>
          </w:rPr>
          <w:t>https://doi.org/10.1016/j.ejor.2011.12.026</w:t>
        </w:r>
      </w:hyperlink>
    </w:p>
    <w:p w14:paraId="12A87035" w14:textId="7F906CB3" w:rsidR="00652A15" w:rsidRPr="00C84B6E" w:rsidRDefault="00785860" w:rsidP="008677CE">
      <w:pPr>
        <w:pStyle w:val="11REFERENCES"/>
        <w:rPr>
          <w:spacing w:val="-4"/>
          <w:szCs w:val="18"/>
        </w:rPr>
      </w:pPr>
      <w:r w:rsidRPr="00C84B6E">
        <w:rPr>
          <w:spacing w:val="-4"/>
          <w:szCs w:val="18"/>
        </w:rPr>
        <w:t>Cullen, J. B.</w:t>
      </w:r>
      <w:r w:rsidRPr="00C84B6E">
        <w:rPr>
          <w:spacing w:val="-4"/>
          <w:szCs w:val="18"/>
          <w:lang w:val="en-US"/>
        </w:rPr>
        <w:t xml:space="preserve">, </w:t>
      </w:r>
      <w:r w:rsidRPr="00C84B6E">
        <w:rPr>
          <w:szCs w:val="18"/>
          <w:shd w:val="clear" w:color="auto" w:fill="FFFFFF"/>
        </w:rPr>
        <w:t>&amp;</w:t>
      </w:r>
      <w:r w:rsidR="00652A15" w:rsidRPr="00C84B6E">
        <w:rPr>
          <w:spacing w:val="-4"/>
          <w:szCs w:val="18"/>
        </w:rPr>
        <w:t xml:space="preserve"> Praveen Parbo</w:t>
      </w:r>
      <w:bookmarkStart w:id="0" w:name="_GoBack"/>
      <w:bookmarkEnd w:id="0"/>
      <w:r w:rsidR="00652A15" w:rsidRPr="00C84B6E">
        <w:rPr>
          <w:spacing w:val="-4"/>
          <w:szCs w:val="18"/>
        </w:rPr>
        <w:t xml:space="preserve">teeah, K. </w:t>
      </w:r>
      <w:r w:rsidRPr="00C84B6E">
        <w:rPr>
          <w:spacing w:val="-4"/>
          <w:szCs w:val="18"/>
          <w:lang w:val="en-US"/>
        </w:rPr>
        <w:t>(</w:t>
      </w:r>
      <w:r w:rsidR="00652A15" w:rsidRPr="00C84B6E">
        <w:rPr>
          <w:spacing w:val="-4"/>
          <w:szCs w:val="18"/>
        </w:rPr>
        <w:t>2011</w:t>
      </w:r>
      <w:r w:rsidRPr="00C84B6E">
        <w:rPr>
          <w:spacing w:val="-4"/>
          <w:szCs w:val="18"/>
          <w:lang w:val="en-US"/>
        </w:rPr>
        <w:t>)</w:t>
      </w:r>
      <w:r w:rsidR="00652A15" w:rsidRPr="00C84B6E">
        <w:rPr>
          <w:spacing w:val="-4"/>
          <w:szCs w:val="18"/>
        </w:rPr>
        <w:t xml:space="preserve">. </w:t>
      </w:r>
      <w:r w:rsidR="00652A15" w:rsidRPr="00C84B6E">
        <w:rPr>
          <w:i/>
          <w:iCs/>
          <w:spacing w:val="-4"/>
          <w:szCs w:val="18"/>
        </w:rPr>
        <w:t>Multinational management: a strategic approach</w:t>
      </w:r>
      <w:r w:rsidR="00F021BB" w:rsidRPr="00C84B6E">
        <w:rPr>
          <w:spacing w:val="-4"/>
          <w:szCs w:val="18"/>
          <w:lang w:val="lt-LT"/>
        </w:rPr>
        <w:t xml:space="preserve"> (</w:t>
      </w:r>
      <w:r w:rsidR="00652A15" w:rsidRPr="00C84B6E">
        <w:rPr>
          <w:spacing w:val="-4"/>
          <w:szCs w:val="18"/>
        </w:rPr>
        <w:t>5</w:t>
      </w:r>
      <w:r w:rsidR="00652A15" w:rsidRPr="00C84B6E">
        <w:rPr>
          <w:spacing w:val="-4"/>
          <w:szCs w:val="18"/>
          <w:vertAlign w:val="superscript"/>
        </w:rPr>
        <w:t>th</w:t>
      </w:r>
      <w:r w:rsidR="00652A15" w:rsidRPr="00C84B6E">
        <w:rPr>
          <w:spacing w:val="-4"/>
          <w:szCs w:val="18"/>
        </w:rPr>
        <w:t xml:space="preserve"> ed</w:t>
      </w:r>
      <w:r w:rsidR="00F021BB" w:rsidRPr="00C84B6E">
        <w:rPr>
          <w:spacing w:val="-4"/>
          <w:szCs w:val="18"/>
          <w:lang w:val="lt-LT"/>
        </w:rPr>
        <w:t>)</w:t>
      </w:r>
      <w:r w:rsidR="00652A15" w:rsidRPr="00C84B6E">
        <w:rPr>
          <w:spacing w:val="-4"/>
          <w:szCs w:val="18"/>
        </w:rPr>
        <w:t>. Mason: Thomson South-Western.</w:t>
      </w:r>
    </w:p>
    <w:p w14:paraId="62E55DDE" w14:textId="62A6FA19" w:rsidR="00652A15" w:rsidRPr="00527982" w:rsidRDefault="00652A15" w:rsidP="008677CE">
      <w:pPr>
        <w:pStyle w:val="11REFERENCES"/>
        <w:rPr>
          <w:szCs w:val="18"/>
          <w:lang w:val="en"/>
        </w:rPr>
      </w:pPr>
      <w:r w:rsidRPr="00C84B6E">
        <w:rPr>
          <w:szCs w:val="18"/>
          <w:lang w:val="en"/>
        </w:rPr>
        <w:t>Edwards, M. R.</w:t>
      </w:r>
      <w:r w:rsidR="00785860" w:rsidRPr="00C84B6E">
        <w:rPr>
          <w:szCs w:val="18"/>
          <w:lang w:val="en"/>
        </w:rPr>
        <w:t xml:space="preserve">, </w:t>
      </w:r>
      <w:r w:rsidR="00785860" w:rsidRPr="00C84B6E">
        <w:rPr>
          <w:szCs w:val="18"/>
          <w:shd w:val="clear" w:color="auto" w:fill="FFFFFF"/>
        </w:rPr>
        <w:t>&amp;</w:t>
      </w:r>
      <w:r w:rsidRPr="00C84B6E">
        <w:rPr>
          <w:szCs w:val="18"/>
          <w:lang w:val="en"/>
        </w:rPr>
        <w:t xml:space="preserve"> Edwards, T. </w:t>
      </w:r>
      <w:r w:rsidR="00F021BB" w:rsidRPr="00C84B6E">
        <w:rPr>
          <w:szCs w:val="18"/>
          <w:lang w:val="en"/>
        </w:rPr>
        <w:t>(</w:t>
      </w:r>
      <w:r w:rsidRPr="00C84B6E">
        <w:rPr>
          <w:szCs w:val="18"/>
          <w:lang w:val="en"/>
        </w:rPr>
        <w:t>2013</w:t>
      </w:r>
      <w:r w:rsidR="00F021BB" w:rsidRPr="00C84B6E">
        <w:rPr>
          <w:szCs w:val="18"/>
          <w:lang w:val="en"/>
        </w:rPr>
        <w:t>)</w:t>
      </w:r>
      <w:r w:rsidRPr="00C84B6E">
        <w:rPr>
          <w:szCs w:val="18"/>
          <w:lang w:val="en"/>
        </w:rPr>
        <w:t>. Employee responses to changing aspects of the employer brand following a multinational acquisition: a longitudinal</w:t>
      </w:r>
      <w:r w:rsidR="00785860" w:rsidRPr="00527982">
        <w:rPr>
          <w:szCs w:val="18"/>
          <w:lang w:val="en"/>
        </w:rPr>
        <w:t xml:space="preserve"> study.</w:t>
      </w:r>
      <w:r w:rsidRPr="00527982">
        <w:rPr>
          <w:szCs w:val="18"/>
          <w:lang w:val="en"/>
        </w:rPr>
        <w:t xml:space="preserve"> </w:t>
      </w:r>
      <w:r w:rsidRPr="00527982">
        <w:rPr>
          <w:i/>
          <w:szCs w:val="18"/>
          <w:lang w:val="en"/>
        </w:rPr>
        <w:t>Human Resource Management</w:t>
      </w:r>
      <w:r w:rsidR="00F021BB" w:rsidRPr="00527982">
        <w:rPr>
          <w:i/>
          <w:szCs w:val="18"/>
          <w:lang w:val="en"/>
        </w:rPr>
        <w:t>,</w:t>
      </w:r>
      <w:r w:rsidRPr="00527982">
        <w:rPr>
          <w:szCs w:val="18"/>
          <w:lang w:val="en"/>
        </w:rPr>
        <w:t xml:space="preserve"> </w:t>
      </w:r>
      <w:r w:rsidRPr="00E14E71">
        <w:rPr>
          <w:i/>
          <w:szCs w:val="18"/>
          <w:lang w:val="en"/>
        </w:rPr>
        <w:t>52</w:t>
      </w:r>
      <w:r w:rsidR="00F021BB" w:rsidRPr="00527982">
        <w:rPr>
          <w:szCs w:val="18"/>
          <w:lang w:val="en"/>
        </w:rPr>
        <w:t xml:space="preserve">, </w:t>
      </w:r>
      <w:r w:rsidRPr="00527982">
        <w:rPr>
          <w:szCs w:val="18"/>
          <w:lang w:val="en"/>
        </w:rPr>
        <w:t>27</w:t>
      </w:r>
      <w:r w:rsidR="00785860" w:rsidRPr="00527982">
        <w:rPr>
          <w:szCs w:val="18"/>
          <w:lang w:val="en"/>
        </w:rPr>
        <w:t>-</w:t>
      </w:r>
      <w:r w:rsidRPr="00527982">
        <w:rPr>
          <w:szCs w:val="18"/>
          <w:lang w:val="en"/>
        </w:rPr>
        <w:t>54.</w:t>
      </w:r>
      <w:r w:rsidR="00C84B6E" w:rsidRPr="00527982">
        <w:rPr>
          <w:szCs w:val="18"/>
          <w:lang w:val="en"/>
        </w:rPr>
        <w:t xml:space="preserve"> </w:t>
      </w:r>
      <w:hyperlink r:id="rId25" w:tgtFrame="_blank" w:history="1">
        <w:r w:rsidR="00C84B6E" w:rsidRPr="00E14E71">
          <w:rPr>
            <w:rStyle w:val="Hyperlink"/>
            <w:szCs w:val="18"/>
          </w:rPr>
          <w:t>https://doi.org/10.1002/hrm.21519</w:t>
        </w:r>
      </w:hyperlink>
    </w:p>
    <w:p w14:paraId="6B0A13E3" w14:textId="3AD580A7" w:rsidR="0021037E" w:rsidRPr="00527982" w:rsidRDefault="00652A15" w:rsidP="0021037E">
      <w:pPr>
        <w:pStyle w:val="11REFERENCES"/>
        <w:spacing w:after="0"/>
        <w:rPr>
          <w:szCs w:val="18"/>
        </w:rPr>
      </w:pPr>
      <w:r w:rsidRPr="00527982">
        <w:rPr>
          <w:szCs w:val="18"/>
        </w:rPr>
        <w:t xml:space="preserve">ENISA. </w:t>
      </w:r>
      <w:r w:rsidR="00785860" w:rsidRPr="00527982">
        <w:rPr>
          <w:szCs w:val="18"/>
          <w:lang w:val="en-US"/>
        </w:rPr>
        <w:t>(</w:t>
      </w:r>
      <w:r w:rsidRPr="00527982">
        <w:rPr>
          <w:szCs w:val="18"/>
        </w:rPr>
        <w:t>201</w:t>
      </w:r>
      <w:r w:rsidR="00E921CF" w:rsidRPr="00527982">
        <w:rPr>
          <w:szCs w:val="18"/>
          <w:lang w:val="en-US"/>
        </w:rPr>
        <w:t>6</w:t>
      </w:r>
      <w:r w:rsidR="00785860" w:rsidRPr="00527982">
        <w:rPr>
          <w:szCs w:val="18"/>
          <w:lang w:val="en-US"/>
        </w:rPr>
        <w:t>)</w:t>
      </w:r>
      <w:r w:rsidRPr="00527982">
        <w:rPr>
          <w:szCs w:val="18"/>
        </w:rPr>
        <w:t xml:space="preserve">. </w:t>
      </w:r>
      <w:r w:rsidR="00E921CF" w:rsidRPr="00527982">
        <w:rPr>
          <w:i/>
          <w:szCs w:val="18"/>
        </w:rPr>
        <w:t>Cyber insurance: recent advances, good practices and challenges</w:t>
      </w:r>
      <w:r w:rsidRPr="00527982">
        <w:rPr>
          <w:szCs w:val="18"/>
        </w:rPr>
        <w:t xml:space="preserve">. European </w:t>
      </w:r>
      <w:r w:rsidR="00E921CF" w:rsidRPr="00527982">
        <w:rPr>
          <w:szCs w:val="18"/>
          <w:lang w:val="en-US"/>
        </w:rPr>
        <w:t xml:space="preserve">Union Agency for </w:t>
      </w:r>
      <w:r w:rsidRPr="00527982">
        <w:rPr>
          <w:szCs w:val="18"/>
        </w:rPr>
        <w:t xml:space="preserve">Network and Information Security. </w:t>
      </w:r>
      <w:r w:rsidR="00156783" w:rsidRPr="00527982">
        <w:rPr>
          <w:szCs w:val="18"/>
        </w:rPr>
        <w:t>Retrieved from</w:t>
      </w:r>
      <w:r w:rsidRPr="00527982">
        <w:rPr>
          <w:szCs w:val="18"/>
        </w:rPr>
        <w:t xml:space="preserve"> </w:t>
      </w:r>
    </w:p>
    <w:p w14:paraId="144F0BD5" w14:textId="67417732" w:rsidR="00652A15" w:rsidRPr="00527982" w:rsidRDefault="0021037E" w:rsidP="008677CE">
      <w:pPr>
        <w:pStyle w:val="11REFERENCES"/>
        <w:rPr>
          <w:szCs w:val="18"/>
        </w:rPr>
      </w:pPr>
      <w:r w:rsidRPr="00527982">
        <w:rPr>
          <w:szCs w:val="18"/>
        </w:rPr>
        <w:tab/>
      </w:r>
      <w:hyperlink r:id="rId26" w:history="1">
        <w:r w:rsidR="00E921CF" w:rsidRPr="00527982">
          <w:rPr>
            <w:rStyle w:val="Hyperlink"/>
            <w:szCs w:val="18"/>
          </w:rPr>
          <w:t>https://www.enisa.europa.eu/publications/cyber-insurance-recent-advances-good-practices-and-challenges</w:t>
        </w:r>
      </w:hyperlink>
      <w:r w:rsidR="00E921CF" w:rsidRPr="00527982">
        <w:rPr>
          <w:szCs w:val="18"/>
          <w:lang w:val="en-US"/>
        </w:rPr>
        <w:t xml:space="preserve"> </w:t>
      </w:r>
      <w:r w:rsidR="00652A15" w:rsidRPr="00527982">
        <w:rPr>
          <w:szCs w:val="18"/>
        </w:rPr>
        <w:t xml:space="preserve">  </w:t>
      </w:r>
    </w:p>
    <w:p w14:paraId="3785995C" w14:textId="6A6AB367" w:rsidR="00652A15" w:rsidRPr="00527982" w:rsidRDefault="00652A15" w:rsidP="008677CE">
      <w:pPr>
        <w:pStyle w:val="11REFERENCES"/>
        <w:rPr>
          <w:szCs w:val="18"/>
        </w:rPr>
      </w:pPr>
      <w:r w:rsidRPr="00527982">
        <w:rPr>
          <w:iCs/>
          <w:szCs w:val="18"/>
        </w:rPr>
        <w:t>Frontier Economics</w:t>
      </w:r>
      <w:r w:rsidRPr="00527982">
        <w:rPr>
          <w:szCs w:val="18"/>
        </w:rPr>
        <w:t xml:space="preserve">. </w:t>
      </w:r>
      <w:r w:rsidR="00785860" w:rsidRPr="00527982">
        <w:rPr>
          <w:szCs w:val="18"/>
          <w:lang w:val="en-US"/>
        </w:rPr>
        <w:t>(</w:t>
      </w:r>
      <w:r w:rsidRPr="00527982">
        <w:rPr>
          <w:szCs w:val="18"/>
        </w:rPr>
        <w:t>2011</w:t>
      </w:r>
      <w:r w:rsidR="00785860" w:rsidRPr="00527982">
        <w:rPr>
          <w:szCs w:val="18"/>
          <w:lang w:val="en-US"/>
        </w:rPr>
        <w:t>)</w:t>
      </w:r>
      <w:r w:rsidRPr="00527982">
        <w:rPr>
          <w:szCs w:val="18"/>
        </w:rPr>
        <w:t xml:space="preserve">. </w:t>
      </w:r>
      <w:r w:rsidRPr="00527982">
        <w:rPr>
          <w:i/>
          <w:szCs w:val="18"/>
        </w:rPr>
        <w:t>Estimating the global economic and social impacts of counterfeiting and piracy.</w:t>
      </w:r>
      <w:r w:rsidRPr="00527982">
        <w:rPr>
          <w:szCs w:val="18"/>
        </w:rPr>
        <w:t xml:space="preserve"> A report commissioned by business action to stop counterfeiting and piracy (BAS</w:t>
      </w:r>
      <w:r w:rsidRPr="00527982">
        <w:rPr>
          <w:szCs w:val="18"/>
        </w:rPr>
        <w:softHyphen/>
        <w:t>CAP)</w:t>
      </w:r>
      <w:r w:rsidRPr="00527982">
        <w:rPr>
          <w:i/>
          <w:iCs/>
          <w:szCs w:val="18"/>
        </w:rPr>
        <w:t xml:space="preserve">. </w:t>
      </w:r>
      <w:r w:rsidRPr="00527982">
        <w:rPr>
          <w:szCs w:val="18"/>
        </w:rPr>
        <w:t>Frontier Economics Ltd, London.</w:t>
      </w:r>
    </w:p>
    <w:p w14:paraId="1B5933FE" w14:textId="652DB076" w:rsidR="00652A15" w:rsidRPr="00527982" w:rsidRDefault="00652A15" w:rsidP="008677CE">
      <w:pPr>
        <w:pStyle w:val="11REFERENCES"/>
        <w:rPr>
          <w:szCs w:val="18"/>
        </w:rPr>
      </w:pPr>
      <w:r w:rsidRPr="00527982">
        <w:rPr>
          <w:szCs w:val="18"/>
        </w:rPr>
        <w:t xml:space="preserve">Gawer, J. </w:t>
      </w:r>
      <w:r w:rsidR="00785860" w:rsidRPr="00527982">
        <w:rPr>
          <w:szCs w:val="18"/>
          <w:lang w:val="en-US"/>
        </w:rPr>
        <w:t>(</w:t>
      </w:r>
      <w:r w:rsidRPr="00527982">
        <w:rPr>
          <w:szCs w:val="18"/>
        </w:rPr>
        <w:t>2012</w:t>
      </w:r>
      <w:r w:rsidR="00F021BB" w:rsidRPr="00527982">
        <w:rPr>
          <w:szCs w:val="18"/>
          <w:lang w:val="lt-LT"/>
        </w:rPr>
        <w:t xml:space="preserve">, </w:t>
      </w:r>
      <w:r w:rsidR="00F021BB" w:rsidRPr="00527982">
        <w:rPr>
          <w:szCs w:val="18"/>
        </w:rPr>
        <w:t>15–16 May</w:t>
      </w:r>
      <w:r w:rsidR="00785860" w:rsidRPr="00527982">
        <w:rPr>
          <w:szCs w:val="18"/>
          <w:lang w:val="en-US"/>
        </w:rPr>
        <w:t>)</w:t>
      </w:r>
      <w:r w:rsidRPr="00527982">
        <w:rPr>
          <w:szCs w:val="18"/>
        </w:rPr>
        <w:t>. Corporate governance scores and long term performance</w:t>
      </w:r>
      <w:r w:rsidR="00156783" w:rsidRPr="00527982">
        <w:rPr>
          <w:szCs w:val="18"/>
          <w:lang w:val="en-US"/>
        </w:rPr>
        <w:t>.</w:t>
      </w:r>
      <w:r w:rsidRPr="00527982">
        <w:rPr>
          <w:szCs w:val="18"/>
        </w:rPr>
        <w:t xml:space="preserve"> </w:t>
      </w:r>
      <w:r w:rsidR="00156783" w:rsidRPr="00527982">
        <w:rPr>
          <w:szCs w:val="18"/>
        </w:rPr>
        <w:t xml:space="preserve">In </w:t>
      </w:r>
      <w:r w:rsidRPr="00527982">
        <w:rPr>
          <w:i/>
          <w:szCs w:val="18"/>
        </w:rPr>
        <w:t>29</w:t>
      </w:r>
      <w:r w:rsidRPr="00527982">
        <w:rPr>
          <w:i/>
          <w:szCs w:val="18"/>
          <w:vertAlign w:val="superscript"/>
        </w:rPr>
        <w:t>th</w:t>
      </w:r>
      <w:r w:rsidRPr="00527982">
        <w:rPr>
          <w:i/>
          <w:szCs w:val="18"/>
        </w:rPr>
        <w:t xml:space="preserve"> </w:t>
      </w:r>
      <w:r w:rsidRPr="00527982">
        <w:rPr>
          <w:i/>
          <w:iCs/>
          <w:szCs w:val="18"/>
        </w:rPr>
        <w:t>International Conference of the French Finance Association</w:t>
      </w:r>
      <w:r w:rsidRPr="00527982">
        <w:rPr>
          <w:iCs/>
          <w:szCs w:val="18"/>
        </w:rPr>
        <w:t>,</w:t>
      </w:r>
      <w:r w:rsidRPr="00527982">
        <w:rPr>
          <w:szCs w:val="18"/>
        </w:rPr>
        <w:t xml:space="preserve"> Strasbourg, France.</w:t>
      </w:r>
      <w:r w:rsidR="00C84B6E" w:rsidRPr="00527982">
        <w:rPr>
          <w:szCs w:val="18"/>
          <w:lang w:val="lt-LT"/>
        </w:rPr>
        <w:t xml:space="preserve"> </w:t>
      </w:r>
      <w:hyperlink r:id="rId27" w:tgtFrame="_blank" w:history="1">
        <w:r w:rsidR="00C84B6E" w:rsidRPr="00E14E71">
          <w:rPr>
            <w:rStyle w:val="Hyperlink"/>
            <w:szCs w:val="18"/>
          </w:rPr>
          <w:t>https://doi.org/10.2139/ssrn.2084896</w:t>
        </w:r>
      </w:hyperlink>
      <w:r w:rsidRPr="00527982" w:rsidDel="00C83C9E">
        <w:rPr>
          <w:szCs w:val="18"/>
        </w:rPr>
        <w:t xml:space="preserve"> </w:t>
      </w:r>
    </w:p>
    <w:p w14:paraId="482C5B62" w14:textId="24D78D04" w:rsidR="00652A15" w:rsidRPr="00527982" w:rsidRDefault="00652A15" w:rsidP="008677CE">
      <w:pPr>
        <w:pStyle w:val="11REFERENCES"/>
        <w:rPr>
          <w:szCs w:val="18"/>
        </w:rPr>
      </w:pPr>
      <w:r w:rsidRPr="00527982">
        <w:rPr>
          <w:szCs w:val="18"/>
          <w:lang w:val="en"/>
        </w:rPr>
        <w:t xml:space="preserve">Greene, W. H. </w:t>
      </w:r>
      <w:r w:rsidR="00785860" w:rsidRPr="00527982">
        <w:rPr>
          <w:szCs w:val="18"/>
          <w:lang w:val="en"/>
        </w:rPr>
        <w:t>(</w:t>
      </w:r>
      <w:r w:rsidRPr="00527982">
        <w:rPr>
          <w:szCs w:val="18"/>
          <w:lang w:val="en"/>
        </w:rPr>
        <w:t>2012</w:t>
      </w:r>
      <w:r w:rsidR="00785860" w:rsidRPr="00527982">
        <w:rPr>
          <w:szCs w:val="18"/>
          <w:lang w:val="en"/>
        </w:rPr>
        <w:t>)</w:t>
      </w:r>
      <w:r w:rsidRPr="00527982">
        <w:rPr>
          <w:szCs w:val="18"/>
          <w:lang w:val="en"/>
        </w:rPr>
        <w:t xml:space="preserve">. </w:t>
      </w:r>
      <w:r w:rsidRPr="00527982">
        <w:rPr>
          <w:i/>
          <w:szCs w:val="18"/>
          <w:lang w:val="en"/>
        </w:rPr>
        <w:t>Econometric analysis</w:t>
      </w:r>
      <w:r w:rsidR="00F021BB" w:rsidRPr="00527982">
        <w:rPr>
          <w:szCs w:val="18"/>
          <w:lang w:val="en"/>
        </w:rPr>
        <w:t xml:space="preserve"> (</w:t>
      </w:r>
      <w:r w:rsidRPr="00527982">
        <w:rPr>
          <w:szCs w:val="18"/>
          <w:lang w:val="en"/>
        </w:rPr>
        <w:t>7</w:t>
      </w:r>
      <w:r w:rsidRPr="00527982">
        <w:rPr>
          <w:szCs w:val="18"/>
          <w:vertAlign w:val="superscript"/>
          <w:lang w:val="en"/>
        </w:rPr>
        <w:t>th</w:t>
      </w:r>
      <w:r w:rsidRPr="00527982">
        <w:rPr>
          <w:szCs w:val="18"/>
          <w:lang w:val="en"/>
        </w:rPr>
        <w:t xml:space="preserve"> ed</w:t>
      </w:r>
      <w:r w:rsidR="00F021BB" w:rsidRPr="00527982">
        <w:rPr>
          <w:szCs w:val="18"/>
          <w:lang w:val="en"/>
        </w:rPr>
        <w:t>)</w:t>
      </w:r>
      <w:r w:rsidRPr="00527982">
        <w:rPr>
          <w:szCs w:val="18"/>
          <w:lang w:val="en"/>
        </w:rPr>
        <w:t>. New Jersey: Prentice Hall.</w:t>
      </w:r>
    </w:p>
    <w:p w14:paraId="68BA9CB6" w14:textId="7C498660" w:rsidR="00652A15" w:rsidRPr="00E14E71" w:rsidRDefault="00785860" w:rsidP="008677CE">
      <w:pPr>
        <w:pStyle w:val="11REFERENCES"/>
        <w:rPr>
          <w:szCs w:val="18"/>
          <w:lang w:val="lt-LT"/>
        </w:rPr>
      </w:pPr>
      <w:r w:rsidRPr="00527982">
        <w:rPr>
          <w:szCs w:val="18"/>
        </w:rPr>
        <w:t>MacNab, B. R.</w:t>
      </w:r>
      <w:r w:rsidRPr="00527982">
        <w:rPr>
          <w:szCs w:val="18"/>
          <w:lang w:val="en-US"/>
        </w:rPr>
        <w:t xml:space="preserve">, </w:t>
      </w:r>
      <w:r w:rsidRPr="00C84B6E">
        <w:rPr>
          <w:szCs w:val="18"/>
          <w:shd w:val="clear" w:color="auto" w:fill="FFFFFF"/>
        </w:rPr>
        <w:t>&amp;</w:t>
      </w:r>
      <w:r w:rsidR="00652A15" w:rsidRPr="00527982">
        <w:rPr>
          <w:szCs w:val="18"/>
        </w:rPr>
        <w:t xml:space="preserve"> Worthley, R. </w:t>
      </w:r>
      <w:r w:rsidRPr="00527982">
        <w:rPr>
          <w:szCs w:val="18"/>
          <w:lang w:val="en-US"/>
        </w:rPr>
        <w:t>(</w:t>
      </w:r>
      <w:r w:rsidR="00652A15" w:rsidRPr="00527982">
        <w:rPr>
          <w:szCs w:val="18"/>
        </w:rPr>
        <w:t>2013</w:t>
      </w:r>
      <w:r w:rsidRPr="00527982">
        <w:rPr>
          <w:szCs w:val="18"/>
          <w:lang w:val="en-US"/>
        </w:rPr>
        <w:t>)</w:t>
      </w:r>
      <w:r w:rsidR="00652A15" w:rsidRPr="00527982">
        <w:rPr>
          <w:szCs w:val="18"/>
        </w:rPr>
        <w:t>. Stereotype awareness development and effective cross-cultural manage</w:t>
      </w:r>
      <w:r w:rsidR="00DB4020" w:rsidRPr="00527982">
        <w:rPr>
          <w:szCs w:val="18"/>
        </w:rPr>
        <w:t>ment – an experimental approach.</w:t>
      </w:r>
      <w:r w:rsidR="00652A15" w:rsidRPr="00527982">
        <w:rPr>
          <w:szCs w:val="18"/>
        </w:rPr>
        <w:t xml:space="preserve"> </w:t>
      </w:r>
      <w:r w:rsidR="00652A15" w:rsidRPr="00527982">
        <w:rPr>
          <w:i/>
          <w:iCs/>
          <w:szCs w:val="18"/>
        </w:rPr>
        <w:t>International Journal of Cross Cultural Management</w:t>
      </w:r>
      <w:r w:rsidR="00F021BB" w:rsidRPr="00527982">
        <w:rPr>
          <w:i/>
          <w:iCs/>
          <w:szCs w:val="18"/>
          <w:lang w:val="lt-LT"/>
        </w:rPr>
        <w:t>,</w:t>
      </w:r>
      <w:r w:rsidR="00652A15" w:rsidRPr="00527982">
        <w:rPr>
          <w:i/>
          <w:iCs/>
          <w:szCs w:val="18"/>
        </w:rPr>
        <w:t xml:space="preserve"> </w:t>
      </w:r>
      <w:r w:rsidR="00652A15" w:rsidRPr="00E14E71">
        <w:rPr>
          <w:i/>
          <w:szCs w:val="18"/>
        </w:rPr>
        <w:t>13</w:t>
      </w:r>
      <w:r w:rsidR="00652A15" w:rsidRPr="00527982">
        <w:rPr>
          <w:szCs w:val="18"/>
        </w:rPr>
        <w:t>(1</w:t>
      </w:r>
      <w:r w:rsidR="00F021BB" w:rsidRPr="00527982">
        <w:rPr>
          <w:szCs w:val="18"/>
        </w:rPr>
        <w:t>)</w:t>
      </w:r>
      <w:r w:rsidR="00F021BB" w:rsidRPr="00527982">
        <w:rPr>
          <w:szCs w:val="18"/>
          <w:lang w:val="lt-LT"/>
        </w:rPr>
        <w:t>,</w:t>
      </w:r>
      <w:r w:rsidR="00F021BB" w:rsidRPr="00527982">
        <w:rPr>
          <w:szCs w:val="18"/>
        </w:rPr>
        <w:t xml:space="preserve"> </w:t>
      </w:r>
      <w:r w:rsidR="00652A15" w:rsidRPr="00527982">
        <w:rPr>
          <w:szCs w:val="18"/>
        </w:rPr>
        <w:t>67</w:t>
      </w:r>
      <w:r w:rsidR="00DB4020" w:rsidRPr="00527982">
        <w:rPr>
          <w:szCs w:val="18"/>
          <w:lang w:val="en-US"/>
        </w:rPr>
        <w:t>-</w:t>
      </w:r>
      <w:r w:rsidR="00652A15" w:rsidRPr="00527982">
        <w:rPr>
          <w:szCs w:val="18"/>
        </w:rPr>
        <w:t>87.</w:t>
      </w:r>
      <w:r w:rsidR="00C84B6E" w:rsidRPr="00527982">
        <w:rPr>
          <w:szCs w:val="18"/>
          <w:lang w:val="lt-LT"/>
        </w:rPr>
        <w:t xml:space="preserve"> </w:t>
      </w:r>
      <w:hyperlink r:id="rId28" w:tgtFrame="_blank" w:history="1">
        <w:r w:rsidR="00C84B6E" w:rsidRPr="00E14E71">
          <w:rPr>
            <w:rStyle w:val="Hyperlink"/>
            <w:szCs w:val="18"/>
          </w:rPr>
          <w:t>https://doi.org/10.1177/1470595812452635</w:t>
        </w:r>
      </w:hyperlink>
    </w:p>
    <w:p w14:paraId="5A1AD15A" w14:textId="5BA7E615" w:rsidR="00652A15" w:rsidRPr="00527982" w:rsidRDefault="00652A15" w:rsidP="00DB4020">
      <w:pPr>
        <w:pStyle w:val="11REFERENCES"/>
        <w:spacing w:after="0"/>
        <w:rPr>
          <w:szCs w:val="18"/>
        </w:rPr>
      </w:pPr>
      <w:r w:rsidRPr="00527982">
        <w:rPr>
          <w:szCs w:val="18"/>
        </w:rPr>
        <w:t xml:space="preserve">Ulrich, W. </w:t>
      </w:r>
      <w:r w:rsidR="00785860" w:rsidRPr="00527982">
        <w:rPr>
          <w:szCs w:val="18"/>
          <w:lang w:val="en-US"/>
        </w:rPr>
        <w:t>(</w:t>
      </w:r>
      <w:r w:rsidRPr="00527982">
        <w:rPr>
          <w:szCs w:val="18"/>
        </w:rPr>
        <w:t>2012a</w:t>
      </w:r>
      <w:r w:rsidR="00785860" w:rsidRPr="00527982">
        <w:rPr>
          <w:szCs w:val="18"/>
          <w:lang w:val="en-US"/>
        </w:rPr>
        <w:t>)</w:t>
      </w:r>
      <w:r w:rsidRPr="00527982">
        <w:rPr>
          <w:szCs w:val="18"/>
        </w:rPr>
        <w:t>. Operational research and critical systems thinking – an integrated perspective Part 1: OR as applied systems thinking</w:t>
      </w:r>
      <w:r w:rsidR="00DB4020" w:rsidRPr="00527982">
        <w:rPr>
          <w:szCs w:val="18"/>
          <w:lang w:val="en-US"/>
        </w:rPr>
        <w:t>.</w:t>
      </w:r>
      <w:r w:rsidRPr="00527982">
        <w:rPr>
          <w:szCs w:val="18"/>
        </w:rPr>
        <w:t xml:space="preserve"> </w:t>
      </w:r>
      <w:r w:rsidRPr="00527982">
        <w:rPr>
          <w:i/>
          <w:szCs w:val="18"/>
        </w:rPr>
        <w:t>Journal of the Operational Research Society</w:t>
      </w:r>
      <w:r w:rsidR="00F021BB" w:rsidRPr="00527982">
        <w:rPr>
          <w:i/>
          <w:szCs w:val="18"/>
          <w:lang w:val="lt-LT"/>
        </w:rPr>
        <w:t>,</w:t>
      </w:r>
      <w:r w:rsidRPr="00527982">
        <w:rPr>
          <w:szCs w:val="18"/>
        </w:rPr>
        <w:t xml:space="preserve"> </w:t>
      </w:r>
      <w:r w:rsidRPr="00E14E71">
        <w:rPr>
          <w:i/>
          <w:szCs w:val="18"/>
        </w:rPr>
        <w:t>63</w:t>
      </w:r>
      <w:r w:rsidRPr="00527982">
        <w:rPr>
          <w:szCs w:val="18"/>
        </w:rPr>
        <w:t>(9</w:t>
      </w:r>
      <w:r w:rsidR="00F021BB" w:rsidRPr="00527982">
        <w:rPr>
          <w:szCs w:val="18"/>
        </w:rPr>
        <w:t>)</w:t>
      </w:r>
      <w:r w:rsidR="00F021BB" w:rsidRPr="00527982">
        <w:rPr>
          <w:szCs w:val="18"/>
          <w:lang w:val="lt-LT"/>
        </w:rPr>
        <w:t>,</w:t>
      </w:r>
      <w:r w:rsidR="00F021BB" w:rsidRPr="00527982">
        <w:rPr>
          <w:szCs w:val="18"/>
        </w:rPr>
        <w:t xml:space="preserve"> </w:t>
      </w:r>
      <w:r w:rsidRPr="00527982">
        <w:rPr>
          <w:szCs w:val="18"/>
        </w:rPr>
        <w:t>1228</w:t>
      </w:r>
      <w:r w:rsidR="00DB4020" w:rsidRPr="00527982">
        <w:rPr>
          <w:szCs w:val="18"/>
          <w:lang w:val="en-US"/>
        </w:rPr>
        <w:t>-</w:t>
      </w:r>
      <w:r w:rsidRPr="00527982">
        <w:rPr>
          <w:szCs w:val="18"/>
        </w:rPr>
        <w:t xml:space="preserve">1247. </w:t>
      </w:r>
      <w:hyperlink r:id="rId29" w:tgtFrame="_blank" w:history="1">
        <w:r w:rsidR="00C84B6E" w:rsidRPr="00E14E71">
          <w:rPr>
            <w:rStyle w:val="Hyperlink"/>
            <w:szCs w:val="18"/>
          </w:rPr>
          <w:t>https://doi.org/10.1057/jors.2011.141</w:t>
        </w:r>
      </w:hyperlink>
      <w:r w:rsidRPr="00527982">
        <w:rPr>
          <w:szCs w:val="18"/>
        </w:rPr>
        <w:t xml:space="preserve"> </w:t>
      </w:r>
    </w:p>
    <w:p w14:paraId="51DE3E5D" w14:textId="59C27437" w:rsidR="00652A15" w:rsidRPr="00527982" w:rsidRDefault="00652A15" w:rsidP="00DB4020">
      <w:pPr>
        <w:pStyle w:val="11REFERENCES"/>
        <w:spacing w:after="0"/>
        <w:rPr>
          <w:szCs w:val="18"/>
        </w:rPr>
      </w:pPr>
      <w:r w:rsidRPr="00527982">
        <w:rPr>
          <w:szCs w:val="18"/>
        </w:rPr>
        <w:t xml:space="preserve">Ulrich, W. </w:t>
      </w:r>
      <w:r w:rsidR="00785860" w:rsidRPr="00527982">
        <w:rPr>
          <w:szCs w:val="18"/>
          <w:lang w:val="en-US"/>
        </w:rPr>
        <w:t>(</w:t>
      </w:r>
      <w:r w:rsidRPr="00527982">
        <w:rPr>
          <w:szCs w:val="18"/>
        </w:rPr>
        <w:t>2012b</w:t>
      </w:r>
      <w:r w:rsidR="00785860" w:rsidRPr="00527982">
        <w:rPr>
          <w:szCs w:val="18"/>
          <w:lang w:val="en-US"/>
        </w:rPr>
        <w:t>)</w:t>
      </w:r>
      <w:r w:rsidRPr="00527982">
        <w:rPr>
          <w:szCs w:val="18"/>
        </w:rPr>
        <w:t>. Operational research and critical systems thinking – an integrated perspective Part 2: OR as argumentative practice</w:t>
      </w:r>
      <w:r w:rsidR="00DB4020" w:rsidRPr="00527982">
        <w:rPr>
          <w:szCs w:val="18"/>
          <w:lang w:val="en-US"/>
        </w:rPr>
        <w:t>.</w:t>
      </w:r>
      <w:r w:rsidRPr="00527982">
        <w:rPr>
          <w:szCs w:val="18"/>
        </w:rPr>
        <w:t xml:space="preserve"> </w:t>
      </w:r>
      <w:r w:rsidRPr="00527982">
        <w:rPr>
          <w:i/>
          <w:szCs w:val="18"/>
        </w:rPr>
        <w:t>Journal of the Operational Research Society</w:t>
      </w:r>
      <w:r w:rsidR="00F021BB" w:rsidRPr="00527982">
        <w:rPr>
          <w:i/>
          <w:szCs w:val="18"/>
          <w:lang w:val="lt-LT"/>
        </w:rPr>
        <w:t>,</w:t>
      </w:r>
      <w:r w:rsidRPr="00527982">
        <w:rPr>
          <w:szCs w:val="18"/>
        </w:rPr>
        <w:t xml:space="preserve"> </w:t>
      </w:r>
      <w:r w:rsidRPr="00E14E71">
        <w:rPr>
          <w:i/>
          <w:szCs w:val="18"/>
        </w:rPr>
        <w:t>63</w:t>
      </w:r>
      <w:r w:rsidRPr="00527982">
        <w:rPr>
          <w:szCs w:val="18"/>
        </w:rPr>
        <w:t>(9</w:t>
      </w:r>
      <w:r w:rsidR="00F021BB" w:rsidRPr="00527982">
        <w:rPr>
          <w:szCs w:val="18"/>
        </w:rPr>
        <w:t>)</w:t>
      </w:r>
      <w:r w:rsidR="00F021BB" w:rsidRPr="00527982">
        <w:rPr>
          <w:szCs w:val="18"/>
          <w:lang w:val="lt-LT"/>
        </w:rPr>
        <w:t>,</w:t>
      </w:r>
      <w:r w:rsidR="00F021BB" w:rsidRPr="00527982">
        <w:rPr>
          <w:szCs w:val="18"/>
        </w:rPr>
        <w:t xml:space="preserve"> </w:t>
      </w:r>
      <w:r w:rsidRPr="00527982">
        <w:rPr>
          <w:szCs w:val="18"/>
        </w:rPr>
        <w:t>1307</w:t>
      </w:r>
      <w:r w:rsidR="00DB4020" w:rsidRPr="00527982">
        <w:rPr>
          <w:szCs w:val="18"/>
          <w:lang w:val="en-US"/>
        </w:rPr>
        <w:t>-1</w:t>
      </w:r>
      <w:r w:rsidRPr="00527982">
        <w:rPr>
          <w:szCs w:val="18"/>
        </w:rPr>
        <w:t xml:space="preserve">322. </w:t>
      </w:r>
      <w:hyperlink r:id="rId30" w:tgtFrame="_blank" w:history="1">
        <w:r w:rsidR="00C84B6E" w:rsidRPr="00E14E71">
          <w:rPr>
            <w:rStyle w:val="Hyperlink"/>
            <w:szCs w:val="18"/>
          </w:rPr>
          <w:t>https://doi.org/10.1057/jors.2011.145</w:t>
        </w:r>
      </w:hyperlink>
      <w:r w:rsidRPr="00527982">
        <w:rPr>
          <w:szCs w:val="18"/>
        </w:rPr>
        <w:t xml:space="preserve"> </w:t>
      </w:r>
    </w:p>
    <w:p w14:paraId="7B760A7A" w14:textId="13F14BC8" w:rsidR="00EB7B1A" w:rsidRPr="00527982" w:rsidRDefault="00652A15" w:rsidP="008677CE">
      <w:pPr>
        <w:pStyle w:val="11REFERENCES"/>
        <w:rPr>
          <w:spacing w:val="-4"/>
          <w:szCs w:val="18"/>
        </w:rPr>
      </w:pPr>
      <w:r w:rsidRPr="00527982">
        <w:rPr>
          <w:spacing w:val="-4"/>
          <w:szCs w:val="18"/>
        </w:rPr>
        <w:t xml:space="preserve">Virtanen, M. </w:t>
      </w:r>
      <w:r w:rsidR="00785860" w:rsidRPr="00527982">
        <w:rPr>
          <w:spacing w:val="-4"/>
          <w:szCs w:val="18"/>
          <w:lang w:val="en-US"/>
        </w:rPr>
        <w:t>(</w:t>
      </w:r>
      <w:r w:rsidRPr="00527982">
        <w:rPr>
          <w:spacing w:val="-4"/>
          <w:szCs w:val="18"/>
        </w:rPr>
        <w:t>2011</w:t>
      </w:r>
      <w:r w:rsidR="00785860" w:rsidRPr="00527982">
        <w:rPr>
          <w:spacing w:val="-4"/>
          <w:szCs w:val="18"/>
          <w:lang w:val="en-US"/>
        </w:rPr>
        <w:t>)</w:t>
      </w:r>
      <w:r w:rsidRPr="00527982">
        <w:rPr>
          <w:spacing w:val="-4"/>
          <w:szCs w:val="18"/>
        </w:rPr>
        <w:t xml:space="preserve">. </w:t>
      </w:r>
      <w:r w:rsidRPr="00527982">
        <w:rPr>
          <w:i/>
          <w:spacing w:val="-4"/>
          <w:szCs w:val="18"/>
        </w:rPr>
        <w:t>Choosing the optimal energy system for buildings and districts</w:t>
      </w:r>
      <w:r w:rsidR="00F021BB" w:rsidRPr="00527982">
        <w:rPr>
          <w:spacing w:val="-4"/>
          <w:szCs w:val="18"/>
          <w:lang w:val="lt-LT"/>
        </w:rPr>
        <w:t xml:space="preserve"> (</w:t>
      </w:r>
      <w:r w:rsidRPr="00527982">
        <w:rPr>
          <w:spacing w:val="-4"/>
          <w:szCs w:val="18"/>
        </w:rPr>
        <w:t>Master’s thesis</w:t>
      </w:r>
      <w:r w:rsidR="00F021BB" w:rsidRPr="00527982">
        <w:rPr>
          <w:spacing w:val="-4"/>
          <w:szCs w:val="18"/>
          <w:lang w:val="lt-LT"/>
        </w:rPr>
        <w:t>)</w:t>
      </w:r>
      <w:r w:rsidRPr="00527982">
        <w:rPr>
          <w:spacing w:val="-4"/>
          <w:szCs w:val="18"/>
        </w:rPr>
        <w:t>. Lappeenranta University of Technology.</w:t>
      </w:r>
    </w:p>
    <w:p w14:paraId="32F07FA7" w14:textId="77777777" w:rsidR="0021037E" w:rsidRDefault="0021037E" w:rsidP="00FE5876">
      <w:pPr>
        <w:pStyle w:val="06HEADING1st"/>
        <w:rPr>
          <w:rFonts w:hint="eastAsia"/>
        </w:rPr>
        <w:sectPr w:rsidR="0021037E" w:rsidSect="003333A7">
          <w:type w:val="continuous"/>
          <w:pgSz w:w="11907" w:h="16840" w:code="9"/>
          <w:pgMar w:top="1418" w:right="1247" w:bottom="1418" w:left="1247" w:header="709" w:footer="709" w:gutter="0"/>
          <w:cols w:space="340"/>
          <w:noEndnote/>
          <w:titlePg/>
          <w:docGrid w:linePitch="299"/>
        </w:sectPr>
      </w:pPr>
    </w:p>
    <w:p w14:paraId="158EC3BF" w14:textId="78A2F9FB" w:rsidR="003333A7" w:rsidRDefault="003333A7" w:rsidP="00FE5876">
      <w:pPr>
        <w:pStyle w:val="06HEADING1st"/>
        <w:rPr>
          <w:rFonts w:hint="eastAsia"/>
        </w:rPr>
      </w:pPr>
    </w:p>
    <w:p w14:paraId="1F5D16A9" w14:textId="0AA026B7" w:rsidR="0052360A" w:rsidRDefault="0052360A" w:rsidP="00FE5876">
      <w:pPr>
        <w:pStyle w:val="06HEADING1st"/>
        <w:rPr>
          <w:rFonts w:hint="eastAsia"/>
        </w:rPr>
      </w:pPr>
    </w:p>
    <w:p w14:paraId="3CF9ED5B" w14:textId="17C105DA" w:rsidR="0052360A" w:rsidRDefault="0052360A" w:rsidP="00FE5876">
      <w:pPr>
        <w:pStyle w:val="06HEADING1st"/>
        <w:rPr>
          <w:rFonts w:hint="eastAsia"/>
        </w:rPr>
      </w:pPr>
    </w:p>
    <w:p w14:paraId="630A415A" w14:textId="0099056A" w:rsidR="0052360A" w:rsidRDefault="0052360A" w:rsidP="00FE5876">
      <w:pPr>
        <w:pStyle w:val="06HEADING1st"/>
        <w:rPr>
          <w:rFonts w:hint="eastAsia"/>
        </w:rPr>
      </w:pPr>
    </w:p>
    <w:p w14:paraId="09717706" w14:textId="77777777" w:rsidR="0052360A" w:rsidRDefault="0052360A" w:rsidP="00FE5876">
      <w:pPr>
        <w:pStyle w:val="06HEADING1st"/>
        <w:rPr>
          <w:rFonts w:hint="eastAsia"/>
        </w:rPr>
        <w:sectPr w:rsidR="0052360A" w:rsidSect="00134D2F">
          <w:type w:val="continuous"/>
          <w:pgSz w:w="11907" w:h="16840" w:code="9"/>
          <w:pgMar w:top="1418" w:right="1247" w:bottom="1418" w:left="1247" w:header="709" w:footer="709" w:gutter="0"/>
          <w:cols w:space="720"/>
          <w:noEndnote/>
          <w:titlePg/>
          <w:docGrid w:linePitch="299"/>
        </w:sectPr>
      </w:pPr>
    </w:p>
    <w:p w14:paraId="625C52A5" w14:textId="2B346EE3" w:rsidR="006639C4" w:rsidRPr="00EA1716" w:rsidRDefault="006639C4" w:rsidP="00FE5876">
      <w:pPr>
        <w:pStyle w:val="06HEADING1st"/>
        <w:rPr>
          <w:rFonts w:hint="eastAsia"/>
        </w:rPr>
      </w:pPr>
      <w:r w:rsidRPr="0052360A">
        <w:t>Appendix</w:t>
      </w:r>
      <w:r w:rsidR="00FE5876" w:rsidRPr="0052360A">
        <w:t xml:space="preserve"> 1</w:t>
      </w:r>
    </w:p>
    <w:p w14:paraId="6B9E3A65" w14:textId="40ABF210" w:rsidR="005127DD" w:rsidRPr="00EA1716" w:rsidRDefault="005127DD" w:rsidP="005127DD">
      <w:pPr>
        <w:pStyle w:val="06HEADING1st"/>
        <w:rPr>
          <w:rFonts w:hint="eastAsia"/>
        </w:rPr>
      </w:pPr>
      <w:r w:rsidRPr="00EA1716">
        <w:t xml:space="preserve">Submission </w:t>
      </w:r>
      <w:r w:rsidR="002B5161" w:rsidRPr="00EA1716">
        <w:t xml:space="preserve">checklist </w:t>
      </w:r>
    </w:p>
    <w:p w14:paraId="30332589" w14:textId="77777777" w:rsidR="005127DD" w:rsidRPr="00EA1716" w:rsidRDefault="005127DD" w:rsidP="005127DD">
      <w:pPr>
        <w:pStyle w:val="07PARAGRAPH1st"/>
        <w:rPr>
          <w:sz w:val="18"/>
          <w:szCs w:val="18"/>
        </w:rPr>
      </w:pPr>
      <w:r w:rsidRPr="00EA1716">
        <w:rPr>
          <w:sz w:val="18"/>
          <w:szCs w:val="18"/>
        </w:rPr>
        <w:t xml:space="preserve">Indicate that this submission is ready to be considered by this conference by checking off the following (comments to the director can be added below): </w:t>
      </w:r>
    </w:p>
    <w:tbl>
      <w:tblPr>
        <w:tblW w:w="4701" w:type="pct"/>
        <w:tblCellSpacing w:w="15" w:type="dxa"/>
        <w:tblCellMar>
          <w:top w:w="15" w:type="dxa"/>
          <w:left w:w="15" w:type="dxa"/>
          <w:bottom w:w="15" w:type="dxa"/>
          <w:right w:w="15" w:type="dxa"/>
        </w:tblCellMar>
        <w:tblLook w:val="04A0" w:firstRow="1" w:lastRow="0" w:firstColumn="1" w:lastColumn="0" w:noHBand="0" w:noVBand="1"/>
      </w:tblPr>
      <w:tblGrid>
        <w:gridCol w:w="481"/>
        <w:gridCol w:w="8369"/>
      </w:tblGrid>
      <w:tr w:rsidR="005127DD" w:rsidRPr="00EA1716" w14:paraId="55AFC649" w14:textId="77777777" w:rsidTr="00FE5876">
        <w:trPr>
          <w:trHeight w:val="254"/>
          <w:tblCellSpacing w:w="15" w:type="dxa"/>
        </w:trPr>
        <w:tc>
          <w:tcPr>
            <w:tcW w:w="246" w:type="pct"/>
            <w:tcMar>
              <w:top w:w="15" w:type="dxa"/>
              <w:left w:w="15" w:type="dxa"/>
              <w:bottom w:w="60" w:type="dxa"/>
              <w:right w:w="15" w:type="dxa"/>
            </w:tcMar>
            <w:vAlign w:val="center"/>
            <w:hideMark/>
          </w:tcPr>
          <w:p w14:paraId="3533C187" w14:textId="063A749E" w:rsidR="005127DD" w:rsidRPr="00EA1716" w:rsidRDefault="005127DD" w:rsidP="00FE5876">
            <w:pPr>
              <w:spacing w:before="0" w:after="0"/>
              <w:jc w:val="center"/>
              <w:rPr>
                <w:rFonts w:ascii="Arial" w:hAnsi="Arial" w:cs="Arial"/>
                <w:color w:val="111111"/>
                <w:sz w:val="18"/>
                <w:szCs w:val="18"/>
              </w:rPr>
            </w:pPr>
            <w:r w:rsidRPr="00EA1716">
              <w:rPr>
                <w:rFonts w:ascii="Arial" w:eastAsia="Times New Roman" w:hAnsi="Arial" w:cs="Arial"/>
                <w:color w:val="111111"/>
                <w:sz w:val="18"/>
                <w:szCs w:val="18"/>
              </w:rPr>
              <w:object w:dxaOrig="225" w:dyaOrig="225" w14:anchorId="5B991A49">
                <v:shape id="_x0000_i1046" type="#_x0000_t75" style="width:20.3pt;height:18.1pt" o:ole="">
                  <v:imagedata r:id="rId31" o:title=""/>
                </v:shape>
                <w:control r:id="rId32" w:name="DefaultOcxName" w:shapeid="_x0000_i1046"/>
              </w:object>
            </w:r>
          </w:p>
        </w:tc>
        <w:tc>
          <w:tcPr>
            <w:tcW w:w="4703" w:type="pct"/>
            <w:tcMar>
              <w:top w:w="15" w:type="dxa"/>
              <w:left w:w="15" w:type="dxa"/>
              <w:bottom w:w="60" w:type="dxa"/>
              <w:right w:w="15" w:type="dxa"/>
            </w:tcMar>
            <w:vAlign w:val="center"/>
            <w:hideMark/>
          </w:tcPr>
          <w:p w14:paraId="1D9419D5" w14:textId="77777777" w:rsidR="005127DD" w:rsidRPr="00EA1716" w:rsidRDefault="005127DD" w:rsidP="00FE5876">
            <w:pPr>
              <w:pStyle w:val="07PARAGRAPH1st"/>
              <w:rPr>
                <w:rFonts w:ascii="Arial" w:hAnsi="Arial" w:cs="Arial"/>
                <w:spacing w:val="-4"/>
                <w:sz w:val="18"/>
                <w:szCs w:val="18"/>
              </w:rPr>
            </w:pPr>
            <w:r w:rsidRPr="00EA1716">
              <w:rPr>
                <w:sz w:val="18"/>
                <w:szCs w:val="18"/>
              </w:rPr>
              <w:t>The submission has not been previously published, nor is it before another conference for consideration (or an explanation has been provided in Comments to the Director).</w:t>
            </w:r>
          </w:p>
        </w:tc>
      </w:tr>
      <w:tr w:rsidR="005127DD" w:rsidRPr="00EA1716" w14:paraId="73F4E8C1" w14:textId="77777777" w:rsidTr="00FE5876">
        <w:trPr>
          <w:trHeight w:val="149"/>
          <w:tblCellSpacing w:w="15" w:type="dxa"/>
        </w:trPr>
        <w:tc>
          <w:tcPr>
            <w:tcW w:w="246" w:type="pct"/>
            <w:tcMar>
              <w:top w:w="15" w:type="dxa"/>
              <w:left w:w="15" w:type="dxa"/>
              <w:bottom w:w="60" w:type="dxa"/>
              <w:right w:w="15" w:type="dxa"/>
            </w:tcMar>
            <w:vAlign w:val="center"/>
            <w:hideMark/>
          </w:tcPr>
          <w:p w14:paraId="5356CA6A" w14:textId="0AA655E3" w:rsidR="005127DD" w:rsidRPr="00EA1716" w:rsidRDefault="005127DD" w:rsidP="00FE5876">
            <w:pPr>
              <w:spacing w:before="0" w:after="0"/>
              <w:jc w:val="center"/>
              <w:rPr>
                <w:rFonts w:ascii="Arial" w:hAnsi="Arial" w:cs="Arial"/>
                <w:color w:val="111111"/>
                <w:sz w:val="18"/>
                <w:szCs w:val="18"/>
              </w:rPr>
            </w:pPr>
            <w:r w:rsidRPr="00EA1716">
              <w:rPr>
                <w:rFonts w:ascii="Arial" w:eastAsia="Times New Roman" w:hAnsi="Arial" w:cs="Arial"/>
                <w:color w:val="111111"/>
                <w:sz w:val="18"/>
                <w:szCs w:val="18"/>
              </w:rPr>
              <w:object w:dxaOrig="225" w:dyaOrig="225" w14:anchorId="1B923864">
                <v:shape id="_x0000_i1049" type="#_x0000_t75" style="width:20.3pt;height:18.1pt" o:ole="">
                  <v:imagedata r:id="rId31" o:title=""/>
                </v:shape>
                <w:control r:id="rId33" w:name="DefaultOcxName1" w:shapeid="_x0000_i1049"/>
              </w:object>
            </w:r>
          </w:p>
        </w:tc>
        <w:tc>
          <w:tcPr>
            <w:tcW w:w="4703" w:type="pct"/>
            <w:tcMar>
              <w:top w:w="15" w:type="dxa"/>
              <w:left w:w="15" w:type="dxa"/>
              <w:bottom w:w="60" w:type="dxa"/>
              <w:right w:w="15" w:type="dxa"/>
            </w:tcMar>
            <w:vAlign w:val="center"/>
            <w:hideMark/>
          </w:tcPr>
          <w:p w14:paraId="43A033ED" w14:textId="77777777" w:rsidR="005127DD" w:rsidRPr="00EA1716" w:rsidRDefault="005127DD" w:rsidP="00FE5876">
            <w:pPr>
              <w:pStyle w:val="07PARAGRAPH1st"/>
              <w:rPr>
                <w:rFonts w:ascii="Arial" w:hAnsi="Arial" w:cs="Arial"/>
                <w:sz w:val="18"/>
                <w:szCs w:val="18"/>
              </w:rPr>
            </w:pPr>
            <w:r w:rsidRPr="00EA1716">
              <w:rPr>
                <w:sz w:val="18"/>
                <w:szCs w:val="18"/>
              </w:rPr>
              <w:t>The submission file is Microsoft Word document file format.</w:t>
            </w:r>
          </w:p>
        </w:tc>
      </w:tr>
      <w:tr w:rsidR="005127DD" w:rsidRPr="00EA1716" w14:paraId="06D80E81" w14:textId="77777777" w:rsidTr="00FE5876">
        <w:trPr>
          <w:trHeight w:val="299"/>
          <w:tblCellSpacing w:w="15" w:type="dxa"/>
        </w:trPr>
        <w:tc>
          <w:tcPr>
            <w:tcW w:w="246" w:type="pct"/>
            <w:tcMar>
              <w:top w:w="15" w:type="dxa"/>
              <w:left w:w="15" w:type="dxa"/>
              <w:bottom w:w="60" w:type="dxa"/>
              <w:right w:w="15" w:type="dxa"/>
            </w:tcMar>
            <w:vAlign w:val="center"/>
            <w:hideMark/>
          </w:tcPr>
          <w:p w14:paraId="15923644" w14:textId="6E4EE90E" w:rsidR="005127DD" w:rsidRPr="00EA1716" w:rsidRDefault="005127DD" w:rsidP="00FE5876">
            <w:pPr>
              <w:pStyle w:val="07PARAGRAPH1st"/>
              <w:rPr>
                <w:sz w:val="18"/>
                <w:szCs w:val="18"/>
              </w:rPr>
            </w:pPr>
            <w:r w:rsidRPr="00EA1716">
              <w:rPr>
                <w:rFonts w:eastAsia="Times New Roman"/>
                <w:sz w:val="18"/>
                <w:szCs w:val="18"/>
              </w:rPr>
              <w:object w:dxaOrig="225" w:dyaOrig="225" w14:anchorId="538A0DF2">
                <v:shape id="_x0000_i1052" type="#_x0000_t75" style="width:20.3pt;height:18.1pt" o:ole="">
                  <v:imagedata r:id="rId31" o:title=""/>
                </v:shape>
                <w:control r:id="rId34" w:name="DefaultOcxName2" w:shapeid="_x0000_i1052"/>
              </w:object>
            </w:r>
          </w:p>
        </w:tc>
        <w:tc>
          <w:tcPr>
            <w:tcW w:w="4703" w:type="pct"/>
            <w:tcMar>
              <w:top w:w="15" w:type="dxa"/>
              <w:left w:w="15" w:type="dxa"/>
              <w:bottom w:w="60" w:type="dxa"/>
              <w:right w:w="15" w:type="dxa"/>
            </w:tcMar>
            <w:vAlign w:val="center"/>
            <w:hideMark/>
          </w:tcPr>
          <w:p w14:paraId="253895D0" w14:textId="77777777" w:rsidR="005127DD" w:rsidRPr="00EA1716" w:rsidRDefault="005127DD" w:rsidP="00FE5876">
            <w:pPr>
              <w:pStyle w:val="07PARAGRAPH1st"/>
              <w:rPr>
                <w:sz w:val="18"/>
                <w:szCs w:val="18"/>
              </w:rPr>
            </w:pPr>
            <w:r w:rsidRPr="00EA1716">
              <w:rPr>
                <w:color w:val="111111"/>
                <w:sz w:val="18"/>
                <w:szCs w:val="18"/>
              </w:rPr>
              <w:t>All URL addresses in the text (e.g., </w:t>
            </w:r>
            <w:hyperlink r:id="rId35" w:history="1">
              <w:r w:rsidRPr="00EA1716">
                <w:rPr>
                  <w:rStyle w:val="Hyperlink"/>
                  <w:color w:val="00477F"/>
                  <w:sz w:val="18"/>
                  <w:szCs w:val="18"/>
                </w:rPr>
                <w:t>http://pkp.sfu.ca</w:t>
              </w:r>
            </w:hyperlink>
            <w:r w:rsidRPr="00EA1716">
              <w:rPr>
                <w:color w:val="111111"/>
                <w:sz w:val="18"/>
                <w:szCs w:val="18"/>
              </w:rPr>
              <w:t>) are activated and ready to click.</w:t>
            </w:r>
          </w:p>
        </w:tc>
      </w:tr>
      <w:tr w:rsidR="005127DD" w:rsidRPr="00EA1716" w14:paraId="353382EE" w14:textId="77777777" w:rsidTr="00FE5876">
        <w:trPr>
          <w:trHeight w:val="201"/>
          <w:tblCellSpacing w:w="15" w:type="dxa"/>
        </w:trPr>
        <w:tc>
          <w:tcPr>
            <w:tcW w:w="246" w:type="pct"/>
            <w:tcMar>
              <w:top w:w="15" w:type="dxa"/>
              <w:left w:w="15" w:type="dxa"/>
              <w:bottom w:w="60" w:type="dxa"/>
              <w:right w:w="15" w:type="dxa"/>
            </w:tcMar>
            <w:vAlign w:val="center"/>
            <w:hideMark/>
          </w:tcPr>
          <w:p w14:paraId="29B11859" w14:textId="7791FDC0" w:rsidR="005127DD" w:rsidRPr="00EA1716" w:rsidRDefault="005127DD" w:rsidP="00FE5876">
            <w:pPr>
              <w:pStyle w:val="07PARAGRAPH1st"/>
              <w:rPr>
                <w:rFonts w:ascii="Arial" w:hAnsi="Arial" w:cs="Arial"/>
                <w:color w:val="111111"/>
                <w:sz w:val="18"/>
                <w:szCs w:val="18"/>
              </w:rPr>
            </w:pPr>
            <w:r w:rsidRPr="00EA1716">
              <w:rPr>
                <w:rFonts w:ascii="Arial" w:eastAsia="Times New Roman" w:hAnsi="Arial" w:cs="Arial"/>
                <w:color w:val="111111"/>
                <w:sz w:val="18"/>
                <w:szCs w:val="18"/>
              </w:rPr>
              <w:object w:dxaOrig="225" w:dyaOrig="225" w14:anchorId="7245F0E6">
                <v:shape id="_x0000_i1055" type="#_x0000_t75" style="width:20.3pt;height:18.1pt" o:ole="">
                  <v:imagedata r:id="rId31" o:title=""/>
                </v:shape>
                <w:control r:id="rId36" w:name="DefaultOcxName3" w:shapeid="_x0000_i1055"/>
              </w:object>
            </w:r>
          </w:p>
        </w:tc>
        <w:tc>
          <w:tcPr>
            <w:tcW w:w="4703" w:type="pct"/>
            <w:tcMar>
              <w:top w:w="15" w:type="dxa"/>
              <w:left w:w="15" w:type="dxa"/>
              <w:bottom w:w="60" w:type="dxa"/>
              <w:right w:w="15" w:type="dxa"/>
            </w:tcMar>
            <w:vAlign w:val="center"/>
            <w:hideMark/>
          </w:tcPr>
          <w:p w14:paraId="09FFCBA1" w14:textId="6B8A98AC" w:rsidR="005127DD" w:rsidRPr="00EA1716" w:rsidRDefault="005127DD" w:rsidP="00FE5876">
            <w:pPr>
              <w:pStyle w:val="07PARAGRAPH1st"/>
              <w:rPr>
                <w:sz w:val="18"/>
                <w:szCs w:val="18"/>
              </w:rPr>
            </w:pPr>
            <w:r w:rsidRPr="00EA1716">
              <w:rPr>
                <w:sz w:val="18"/>
                <w:szCs w:val="18"/>
              </w:rPr>
              <w:t>The text is single-spaced; uses a 10 point font; employs italics, rather than underlining (except with URL addresses) and all illustrations, figures, and tables are placed within the text at the appropriate points, rather than at the end.</w:t>
            </w:r>
          </w:p>
        </w:tc>
      </w:tr>
      <w:tr w:rsidR="005127DD" w:rsidRPr="00EA1716" w14:paraId="1ECA0709" w14:textId="77777777" w:rsidTr="00FE5876">
        <w:trPr>
          <w:trHeight w:val="145"/>
          <w:tblCellSpacing w:w="15" w:type="dxa"/>
        </w:trPr>
        <w:tc>
          <w:tcPr>
            <w:tcW w:w="246" w:type="pct"/>
            <w:tcMar>
              <w:top w:w="15" w:type="dxa"/>
              <w:left w:w="15" w:type="dxa"/>
              <w:bottom w:w="60" w:type="dxa"/>
              <w:right w:w="15" w:type="dxa"/>
            </w:tcMar>
            <w:vAlign w:val="center"/>
            <w:hideMark/>
          </w:tcPr>
          <w:p w14:paraId="1432BB15" w14:textId="3E51FC61" w:rsidR="005127DD" w:rsidRPr="00EA1716" w:rsidRDefault="005127DD" w:rsidP="00FE5876">
            <w:pPr>
              <w:pStyle w:val="07PARAGRAPH1st"/>
              <w:rPr>
                <w:rFonts w:ascii="Arial" w:hAnsi="Arial" w:cs="Arial"/>
                <w:color w:val="111111"/>
                <w:sz w:val="18"/>
                <w:szCs w:val="18"/>
              </w:rPr>
            </w:pPr>
            <w:r w:rsidRPr="00EA1716">
              <w:rPr>
                <w:rFonts w:ascii="Arial" w:eastAsia="Times New Roman" w:hAnsi="Arial" w:cs="Arial"/>
                <w:color w:val="111111"/>
                <w:sz w:val="18"/>
                <w:szCs w:val="18"/>
              </w:rPr>
              <w:object w:dxaOrig="225" w:dyaOrig="225" w14:anchorId="0037AEA8">
                <v:shape id="_x0000_i1058" type="#_x0000_t75" style="width:20.3pt;height:18.1pt" o:ole="">
                  <v:imagedata r:id="rId31" o:title=""/>
                </v:shape>
                <w:control r:id="rId37" w:name="DefaultOcxName12" w:shapeid="_x0000_i1058"/>
              </w:object>
            </w:r>
          </w:p>
        </w:tc>
        <w:tc>
          <w:tcPr>
            <w:tcW w:w="4703" w:type="pct"/>
            <w:tcMar>
              <w:top w:w="15" w:type="dxa"/>
              <w:left w:w="15" w:type="dxa"/>
              <w:bottom w:w="60" w:type="dxa"/>
              <w:right w:w="15" w:type="dxa"/>
            </w:tcMar>
            <w:vAlign w:val="center"/>
            <w:hideMark/>
          </w:tcPr>
          <w:p w14:paraId="793FC734" w14:textId="77777777" w:rsidR="005127DD" w:rsidRPr="00EA1716" w:rsidRDefault="005127DD" w:rsidP="00FE5876">
            <w:pPr>
              <w:pStyle w:val="07PARAGRAPH1st"/>
              <w:rPr>
                <w:sz w:val="18"/>
                <w:szCs w:val="18"/>
              </w:rPr>
            </w:pPr>
            <w:r w:rsidRPr="00EA1716">
              <w:rPr>
                <w:sz w:val="18"/>
                <w:szCs w:val="18"/>
              </w:rPr>
              <w:t>All illustrations, figures, and tables are mentioned in the text and are placed within the text at the appropriate points, rather than at the end.</w:t>
            </w:r>
          </w:p>
        </w:tc>
      </w:tr>
      <w:tr w:rsidR="005127DD" w:rsidRPr="00EA1716" w14:paraId="6CCC4517" w14:textId="77777777" w:rsidTr="00FE5876">
        <w:trPr>
          <w:trHeight w:val="50"/>
          <w:tblCellSpacing w:w="15" w:type="dxa"/>
        </w:trPr>
        <w:tc>
          <w:tcPr>
            <w:tcW w:w="246" w:type="pct"/>
            <w:tcMar>
              <w:top w:w="15" w:type="dxa"/>
              <w:left w:w="15" w:type="dxa"/>
              <w:bottom w:w="60" w:type="dxa"/>
              <w:right w:w="15" w:type="dxa"/>
            </w:tcMar>
            <w:vAlign w:val="center"/>
            <w:hideMark/>
          </w:tcPr>
          <w:p w14:paraId="477CA289" w14:textId="68F01AC5" w:rsidR="005127DD" w:rsidRPr="00EA1716" w:rsidRDefault="005127DD" w:rsidP="00FE5876">
            <w:pPr>
              <w:spacing w:before="0" w:after="0"/>
              <w:jc w:val="center"/>
              <w:rPr>
                <w:rFonts w:ascii="Arial" w:hAnsi="Arial" w:cs="Arial"/>
                <w:color w:val="111111"/>
                <w:sz w:val="18"/>
                <w:szCs w:val="18"/>
              </w:rPr>
            </w:pPr>
            <w:r w:rsidRPr="00EA1716">
              <w:rPr>
                <w:rFonts w:ascii="Arial" w:eastAsia="Times New Roman" w:hAnsi="Arial" w:cs="Arial"/>
                <w:color w:val="111111"/>
                <w:sz w:val="18"/>
                <w:szCs w:val="18"/>
              </w:rPr>
              <w:object w:dxaOrig="225" w:dyaOrig="225" w14:anchorId="73340353">
                <v:shape id="_x0000_i1061" type="#_x0000_t75" style="width:20.3pt;height:18.1pt" o:ole="">
                  <v:imagedata r:id="rId31" o:title=""/>
                </v:shape>
                <w:control r:id="rId38" w:name="DefaultOcxName7" w:shapeid="_x0000_i1061"/>
              </w:object>
            </w:r>
          </w:p>
        </w:tc>
        <w:tc>
          <w:tcPr>
            <w:tcW w:w="4703" w:type="pct"/>
            <w:tcMar>
              <w:top w:w="15" w:type="dxa"/>
              <w:left w:w="15" w:type="dxa"/>
              <w:bottom w:w="60" w:type="dxa"/>
              <w:right w:w="15" w:type="dxa"/>
            </w:tcMar>
            <w:vAlign w:val="center"/>
            <w:hideMark/>
          </w:tcPr>
          <w:p w14:paraId="13743970" w14:textId="77777777" w:rsidR="005127DD" w:rsidRPr="00EA1716" w:rsidRDefault="005127DD" w:rsidP="00FE5876">
            <w:pPr>
              <w:pStyle w:val="07PARAGRAPH1st"/>
              <w:rPr>
                <w:rFonts w:ascii="Arial" w:hAnsi="Arial" w:cs="Arial"/>
                <w:spacing w:val="-4"/>
                <w:sz w:val="18"/>
                <w:szCs w:val="18"/>
              </w:rPr>
            </w:pPr>
            <w:r w:rsidRPr="00EA1716">
              <w:rPr>
                <w:sz w:val="18"/>
                <w:szCs w:val="18"/>
              </w:rPr>
              <w:t>The text adheres to the stylistic and bibliographic requirements outlined in this template</w:t>
            </w:r>
            <w:r w:rsidRPr="00EA1716">
              <w:rPr>
                <w:i/>
              </w:rPr>
              <w:t>.</w:t>
            </w:r>
          </w:p>
        </w:tc>
      </w:tr>
    </w:tbl>
    <w:p w14:paraId="1DC6B0C5" w14:textId="1A536054" w:rsidR="005127DD" w:rsidRPr="00EA1716" w:rsidRDefault="005127DD" w:rsidP="005127DD">
      <w:pPr>
        <w:pStyle w:val="06HEADING1st"/>
        <w:rPr>
          <w:rFonts w:hint="eastAsia"/>
        </w:rPr>
      </w:pPr>
      <w:r w:rsidRPr="0052360A">
        <w:t xml:space="preserve">Copyright </w:t>
      </w:r>
      <w:r w:rsidR="002B5161" w:rsidRPr="0052360A">
        <w:t>notice</w:t>
      </w:r>
    </w:p>
    <w:p w14:paraId="6A7828F7" w14:textId="77777777" w:rsidR="005127DD" w:rsidRPr="00EA1716" w:rsidRDefault="005127DD" w:rsidP="005127DD">
      <w:pPr>
        <w:pStyle w:val="07PARAGRAPH1st"/>
        <w:rPr>
          <w:sz w:val="18"/>
          <w:szCs w:val="18"/>
        </w:rPr>
      </w:pPr>
      <w:r w:rsidRPr="00EA1716">
        <w:rPr>
          <w:sz w:val="18"/>
          <w:szCs w:val="18"/>
        </w:rPr>
        <w:t>Authors who submit to this conference agree to the following terms:</w:t>
      </w:r>
    </w:p>
    <w:tbl>
      <w:tblPr>
        <w:tblW w:w="4701" w:type="pct"/>
        <w:tblCellSpacing w:w="15" w:type="dxa"/>
        <w:tblCellMar>
          <w:top w:w="15" w:type="dxa"/>
          <w:left w:w="15" w:type="dxa"/>
          <w:bottom w:w="15" w:type="dxa"/>
          <w:right w:w="15" w:type="dxa"/>
        </w:tblCellMar>
        <w:tblLook w:val="04A0" w:firstRow="1" w:lastRow="0" w:firstColumn="1" w:lastColumn="0" w:noHBand="0" w:noVBand="1"/>
      </w:tblPr>
      <w:tblGrid>
        <w:gridCol w:w="480"/>
        <w:gridCol w:w="8370"/>
      </w:tblGrid>
      <w:tr w:rsidR="005127DD" w:rsidRPr="00EA1716" w14:paraId="1F5B509D" w14:textId="77777777" w:rsidTr="00FE5876">
        <w:trPr>
          <w:tblCellSpacing w:w="15" w:type="dxa"/>
        </w:trPr>
        <w:tc>
          <w:tcPr>
            <w:tcW w:w="220" w:type="pct"/>
            <w:tcMar>
              <w:top w:w="15" w:type="dxa"/>
              <w:left w:w="15" w:type="dxa"/>
              <w:bottom w:w="60" w:type="dxa"/>
              <w:right w:w="15" w:type="dxa"/>
            </w:tcMar>
            <w:vAlign w:val="center"/>
            <w:hideMark/>
          </w:tcPr>
          <w:p w14:paraId="1EC87CCD" w14:textId="653992B1" w:rsidR="005127DD" w:rsidRPr="00EA1716" w:rsidRDefault="005127DD" w:rsidP="00FE5876">
            <w:pPr>
              <w:pStyle w:val="07PARAGRAPH1st"/>
              <w:rPr>
                <w:sz w:val="18"/>
                <w:szCs w:val="18"/>
                <w:lang w:eastAsia="lt-LT"/>
              </w:rPr>
            </w:pPr>
            <w:r w:rsidRPr="00EA1716">
              <w:rPr>
                <w:rFonts w:eastAsia="Times New Roman"/>
                <w:sz w:val="18"/>
                <w:szCs w:val="18"/>
              </w:rPr>
              <w:object w:dxaOrig="225" w:dyaOrig="225" w14:anchorId="22C4EF67">
                <v:shape id="_x0000_i1064" type="#_x0000_t75" style="width:20.3pt;height:18.1pt" o:ole="">
                  <v:imagedata r:id="rId31" o:title=""/>
                </v:shape>
                <w:control r:id="rId39" w:name="DefaultOcxName5" w:shapeid="_x0000_i1064"/>
              </w:object>
            </w:r>
          </w:p>
        </w:tc>
        <w:tc>
          <w:tcPr>
            <w:tcW w:w="4729" w:type="pct"/>
            <w:tcMar>
              <w:top w:w="15" w:type="dxa"/>
              <w:left w:w="15" w:type="dxa"/>
              <w:bottom w:w="60" w:type="dxa"/>
              <w:right w:w="15" w:type="dxa"/>
            </w:tcMar>
            <w:vAlign w:val="center"/>
            <w:hideMark/>
          </w:tcPr>
          <w:p w14:paraId="0C687BA0" w14:textId="77777777" w:rsidR="005127DD" w:rsidRPr="00EA1716" w:rsidRDefault="005127DD" w:rsidP="00FE5876">
            <w:pPr>
              <w:pStyle w:val="07PARAGRAPH1st"/>
              <w:rPr>
                <w:spacing w:val="-4"/>
                <w:sz w:val="18"/>
                <w:szCs w:val="18"/>
                <w:lang w:eastAsia="lt-LT"/>
              </w:rPr>
            </w:pPr>
            <w:r w:rsidRPr="00EA1716">
              <w:rPr>
                <w:color w:val="111111"/>
                <w:spacing w:val="-4"/>
                <w:sz w:val="18"/>
                <w:szCs w:val="18"/>
                <w:lang w:val="lt-LT"/>
              </w:rPr>
              <w:t>Authors retain copyright over their work, while allowing the conference to place this unpublished work under a </w:t>
            </w:r>
            <w:hyperlink r:id="rId40" w:history="1">
              <w:r w:rsidRPr="00EA1716">
                <w:rPr>
                  <w:rStyle w:val="Hyperlink"/>
                  <w:color w:val="00477F"/>
                  <w:spacing w:val="-4"/>
                  <w:sz w:val="18"/>
                  <w:szCs w:val="18"/>
                  <w:lang w:val="lt-LT"/>
                </w:rPr>
                <w:t>Creative Commons Attribution License</w:t>
              </w:r>
            </w:hyperlink>
            <w:r w:rsidRPr="00EA1716">
              <w:rPr>
                <w:color w:val="111111"/>
                <w:spacing w:val="-4"/>
                <w:sz w:val="18"/>
                <w:szCs w:val="18"/>
                <w:lang w:val="lt-LT"/>
              </w:rPr>
              <w:t>, which allows others to freely access, use, and share the work, with an acknowledgement of the work's authorship and its initial presentation at this conference.</w:t>
            </w:r>
          </w:p>
        </w:tc>
      </w:tr>
      <w:tr w:rsidR="005127DD" w:rsidRPr="00EA1716" w14:paraId="4E8A3A2A" w14:textId="77777777" w:rsidTr="00FE5876">
        <w:trPr>
          <w:tblCellSpacing w:w="15" w:type="dxa"/>
        </w:trPr>
        <w:tc>
          <w:tcPr>
            <w:tcW w:w="220" w:type="pct"/>
            <w:tcMar>
              <w:top w:w="15" w:type="dxa"/>
              <w:left w:w="15" w:type="dxa"/>
              <w:bottom w:w="60" w:type="dxa"/>
              <w:right w:w="15" w:type="dxa"/>
            </w:tcMar>
            <w:vAlign w:val="center"/>
            <w:hideMark/>
          </w:tcPr>
          <w:p w14:paraId="0D306650" w14:textId="07C7BAFB" w:rsidR="005127DD" w:rsidRPr="00EA1716" w:rsidRDefault="005127DD" w:rsidP="00FE5876">
            <w:pPr>
              <w:pStyle w:val="07PARAGRAPH1st"/>
              <w:rPr>
                <w:sz w:val="18"/>
                <w:szCs w:val="18"/>
                <w:lang w:eastAsia="lt-LT"/>
              </w:rPr>
            </w:pPr>
            <w:r w:rsidRPr="00EA1716">
              <w:rPr>
                <w:rFonts w:eastAsia="Times New Roman"/>
                <w:sz w:val="18"/>
                <w:szCs w:val="18"/>
              </w:rPr>
              <w:object w:dxaOrig="225" w:dyaOrig="225" w14:anchorId="7821095F">
                <v:shape id="_x0000_i1067" type="#_x0000_t75" style="width:20.3pt;height:18.1pt" o:ole="">
                  <v:imagedata r:id="rId31" o:title=""/>
                </v:shape>
                <w:control r:id="rId41" w:name="DefaultOcxName6" w:shapeid="_x0000_i1067"/>
              </w:object>
            </w:r>
          </w:p>
        </w:tc>
        <w:tc>
          <w:tcPr>
            <w:tcW w:w="4729" w:type="pct"/>
            <w:shd w:val="clear" w:color="auto" w:fill="auto"/>
            <w:tcMar>
              <w:top w:w="15" w:type="dxa"/>
              <w:left w:w="15" w:type="dxa"/>
              <w:bottom w:w="60" w:type="dxa"/>
              <w:right w:w="15" w:type="dxa"/>
            </w:tcMar>
            <w:vAlign w:val="center"/>
            <w:hideMark/>
          </w:tcPr>
          <w:p w14:paraId="14D1C549" w14:textId="77777777" w:rsidR="005127DD" w:rsidRPr="00EA1716" w:rsidRDefault="005127DD" w:rsidP="00FE5876">
            <w:pPr>
              <w:pStyle w:val="07PARAGRAPH1st"/>
              <w:rPr>
                <w:sz w:val="18"/>
                <w:szCs w:val="18"/>
                <w:lang w:eastAsia="lt-LT"/>
              </w:rPr>
            </w:pPr>
            <w:r w:rsidRPr="00EA1716">
              <w:rPr>
                <w:sz w:val="18"/>
                <w:szCs w:val="18"/>
              </w:rPr>
              <w:t>Authors are able to waive the terms of the CC license and enter into separate, additional contractual arrangements for the non-exclusive distribution and subsequent publication of this work (e.g., publish a revised version in a journal, post it to an institutional repository or publish it in a book), with an acknowledgement of its initial presentation at this conference.</w:t>
            </w:r>
          </w:p>
        </w:tc>
      </w:tr>
      <w:tr w:rsidR="005127DD" w:rsidRPr="00EA1716" w14:paraId="5E061A92" w14:textId="77777777" w:rsidTr="00FE5876">
        <w:trPr>
          <w:tblCellSpacing w:w="15" w:type="dxa"/>
        </w:trPr>
        <w:tc>
          <w:tcPr>
            <w:tcW w:w="220" w:type="pct"/>
            <w:tcMar>
              <w:top w:w="15" w:type="dxa"/>
              <w:left w:w="15" w:type="dxa"/>
              <w:bottom w:w="60" w:type="dxa"/>
              <w:right w:w="15" w:type="dxa"/>
            </w:tcMar>
            <w:vAlign w:val="center"/>
            <w:hideMark/>
          </w:tcPr>
          <w:p w14:paraId="27E64363" w14:textId="40B614FA" w:rsidR="005127DD" w:rsidRPr="00EA1716" w:rsidRDefault="005127DD" w:rsidP="00FE5876">
            <w:pPr>
              <w:spacing w:before="0" w:after="0"/>
              <w:jc w:val="center"/>
              <w:rPr>
                <w:rFonts w:ascii="Arial" w:hAnsi="Arial" w:cs="Arial"/>
                <w:color w:val="111111"/>
                <w:sz w:val="18"/>
                <w:szCs w:val="18"/>
              </w:rPr>
            </w:pPr>
            <w:r w:rsidRPr="00EA1716">
              <w:rPr>
                <w:rFonts w:ascii="Arial" w:eastAsia="Times New Roman" w:hAnsi="Arial" w:cs="Arial"/>
                <w:color w:val="111111"/>
                <w:sz w:val="18"/>
                <w:szCs w:val="18"/>
              </w:rPr>
              <w:object w:dxaOrig="225" w:dyaOrig="225" w14:anchorId="2671823E">
                <v:shape id="_x0000_i1070" type="#_x0000_t75" style="width:20.3pt;height:18.1pt" o:ole="">
                  <v:imagedata r:id="rId31" o:title=""/>
                </v:shape>
                <w:control r:id="rId42" w:name="DefaultOcxName4" w:shapeid="_x0000_i1070"/>
              </w:object>
            </w:r>
          </w:p>
        </w:tc>
        <w:tc>
          <w:tcPr>
            <w:tcW w:w="4729" w:type="pct"/>
            <w:tcMar>
              <w:top w:w="15" w:type="dxa"/>
              <w:left w:w="15" w:type="dxa"/>
              <w:bottom w:w="60" w:type="dxa"/>
              <w:right w:w="15" w:type="dxa"/>
            </w:tcMar>
            <w:vAlign w:val="center"/>
            <w:hideMark/>
          </w:tcPr>
          <w:p w14:paraId="47B3F68B" w14:textId="77777777" w:rsidR="005127DD" w:rsidRPr="00EA1716" w:rsidRDefault="005127DD" w:rsidP="00FE5876">
            <w:pPr>
              <w:pStyle w:val="07PARAGRAPH1st"/>
              <w:rPr>
                <w:rFonts w:ascii="Arial" w:hAnsi="Arial" w:cs="Arial"/>
                <w:spacing w:val="-4"/>
                <w:sz w:val="18"/>
                <w:szCs w:val="18"/>
              </w:rPr>
            </w:pPr>
            <w:r w:rsidRPr="00EA1716">
              <w:rPr>
                <w:sz w:val="18"/>
                <w:szCs w:val="18"/>
              </w:rPr>
              <w:t>In addition, authors are encouraged to post and share their work online (e.g., in institutional repositories or on their website) at any point before and after the conference.</w:t>
            </w:r>
          </w:p>
        </w:tc>
      </w:tr>
    </w:tbl>
    <w:p w14:paraId="41C0DC79" w14:textId="2B363858" w:rsidR="00EF3197" w:rsidRDefault="005127DD" w:rsidP="005127DD">
      <w:pPr>
        <w:pStyle w:val="07PARAGRAPH1st"/>
        <w:rPr>
          <w:sz w:val="18"/>
          <w:szCs w:val="18"/>
        </w:rPr>
      </w:pPr>
      <w:r w:rsidRPr="00EA1716">
        <w:rPr>
          <w:sz w:val="18"/>
          <w:szCs w:val="18"/>
        </w:rPr>
        <w:t>The authors agree to the terms of this Copyright Notice, which will apply to this submission if and when it is published by this conference</w:t>
      </w:r>
    </w:p>
    <w:p w14:paraId="62C6821B" w14:textId="77777777" w:rsidR="00964262" w:rsidRDefault="00964262" w:rsidP="005127DD">
      <w:pPr>
        <w:pStyle w:val="07PARAGRAPH1st"/>
        <w:rPr>
          <w:sz w:val="18"/>
          <w:szCs w:val="18"/>
        </w:rPr>
      </w:pPr>
    </w:p>
    <w:p w14:paraId="37B92F04" w14:textId="77777777" w:rsidR="00E8607A" w:rsidRDefault="00E8607A" w:rsidP="005127DD">
      <w:pPr>
        <w:pStyle w:val="07PARAGRAPH1st"/>
        <w:sectPr w:rsidR="00E8607A" w:rsidSect="00134D2F">
          <w:type w:val="continuous"/>
          <w:pgSz w:w="11907" w:h="16840" w:code="9"/>
          <w:pgMar w:top="1418" w:right="1247" w:bottom="1418" w:left="1247" w:header="709" w:footer="709" w:gutter="0"/>
          <w:cols w:space="720"/>
          <w:noEndnote/>
          <w:titlePg/>
          <w:docGrid w:linePitch="299"/>
        </w:sectPr>
      </w:pPr>
    </w:p>
    <w:p w14:paraId="574C758F" w14:textId="2B46C3FF" w:rsidR="00EF3197" w:rsidRPr="00EA1716" w:rsidRDefault="00EF3197" w:rsidP="00FE5876">
      <w:pPr>
        <w:pStyle w:val="06HEADING1st"/>
        <w:rPr>
          <w:rFonts w:hint="eastAsia"/>
        </w:rPr>
      </w:pPr>
      <w:r w:rsidRPr="0052360A">
        <w:t>Appendix 2</w:t>
      </w:r>
    </w:p>
    <w:p w14:paraId="044DE2CA" w14:textId="6D4DF95F" w:rsidR="00700B1A" w:rsidRPr="00EA1716" w:rsidRDefault="001A75D8" w:rsidP="001A75D8">
      <w:pPr>
        <w:pStyle w:val="10TABLE"/>
      </w:pPr>
      <w:r w:rsidRPr="00EA1716">
        <w:t>List of styles embedded in this document</w:t>
      </w:r>
    </w:p>
    <w:tbl>
      <w:tblPr>
        <w:tblStyle w:val="TableGrid"/>
        <w:tblW w:w="0" w:type="auto"/>
        <w:tblLook w:val="04A0" w:firstRow="1" w:lastRow="0" w:firstColumn="1" w:lastColumn="0" w:noHBand="0" w:noVBand="1"/>
      </w:tblPr>
      <w:tblGrid>
        <w:gridCol w:w="3681"/>
        <w:gridCol w:w="1417"/>
        <w:gridCol w:w="1701"/>
        <w:gridCol w:w="2604"/>
      </w:tblGrid>
      <w:tr w:rsidR="006639C4" w:rsidRPr="00EA1716" w14:paraId="57EF2F4A" w14:textId="77777777" w:rsidTr="006615D0">
        <w:tc>
          <w:tcPr>
            <w:tcW w:w="3681" w:type="dxa"/>
          </w:tcPr>
          <w:p w14:paraId="48F55898" w14:textId="77777777" w:rsidR="006639C4" w:rsidRPr="00EA1716" w:rsidRDefault="006639C4" w:rsidP="00700B1A">
            <w:pPr>
              <w:pStyle w:val="10TABLEline"/>
            </w:pPr>
          </w:p>
        </w:tc>
        <w:tc>
          <w:tcPr>
            <w:tcW w:w="1417" w:type="dxa"/>
          </w:tcPr>
          <w:p w14:paraId="07549E62" w14:textId="6DF88BE3" w:rsidR="006639C4" w:rsidRPr="00EA1716" w:rsidRDefault="00B616BC" w:rsidP="00700B1A">
            <w:pPr>
              <w:pStyle w:val="10TABLEline"/>
            </w:pPr>
            <w:r w:rsidRPr="00EA1716">
              <w:t>Size</w:t>
            </w:r>
          </w:p>
        </w:tc>
        <w:tc>
          <w:tcPr>
            <w:tcW w:w="1701" w:type="dxa"/>
          </w:tcPr>
          <w:p w14:paraId="544CBCF0" w14:textId="64BE913B" w:rsidR="006639C4" w:rsidRPr="00EA1716" w:rsidRDefault="00B616BC" w:rsidP="00700B1A">
            <w:pPr>
              <w:pStyle w:val="10TABLEline"/>
            </w:pPr>
            <w:r w:rsidRPr="00EA1716">
              <w:t>Alignment</w:t>
            </w:r>
          </w:p>
        </w:tc>
        <w:tc>
          <w:tcPr>
            <w:tcW w:w="2604" w:type="dxa"/>
          </w:tcPr>
          <w:p w14:paraId="1EF92AE4" w14:textId="72273A8D" w:rsidR="006639C4" w:rsidRPr="00EA1716" w:rsidRDefault="00B616BC" w:rsidP="00700B1A">
            <w:pPr>
              <w:pStyle w:val="10TABLEline"/>
            </w:pPr>
            <w:r w:rsidRPr="00EA1716">
              <w:t>Style</w:t>
            </w:r>
          </w:p>
        </w:tc>
      </w:tr>
      <w:tr w:rsidR="006639C4" w:rsidRPr="00EA1716" w14:paraId="345E6A81" w14:textId="77777777" w:rsidTr="006615D0">
        <w:tc>
          <w:tcPr>
            <w:tcW w:w="3681" w:type="dxa"/>
          </w:tcPr>
          <w:p w14:paraId="0DF60825" w14:textId="7DD66935" w:rsidR="006639C4" w:rsidRPr="00EA1716" w:rsidRDefault="00B616BC" w:rsidP="00700B1A">
            <w:pPr>
              <w:pStyle w:val="10TABLEline"/>
            </w:pPr>
            <w:r w:rsidRPr="00EA1716">
              <w:t>Title</w:t>
            </w:r>
          </w:p>
        </w:tc>
        <w:tc>
          <w:tcPr>
            <w:tcW w:w="1417" w:type="dxa"/>
          </w:tcPr>
          <w:p w14:paraId="32A33A40" w14:textId="731B8769" w:rsidR="006639C4" w:rsidRPr="00EA1716" w:rsidRDefault="00B616BC" w:rsidP="00700B1A">
            <w:pPr>
              <w:pStyle w:val="10TABLEline"/>
            </w:pPr>
            <w:r w:rsidRPr="00EA1716">
              <w:t>16 pt</w:t>
            </w:r>
          </w:p>
        </w:tc>
        <w:tc>
          <w:tcPr>
            <w:tcW w:w="1701" w:type="dxa"/>
          </w:tcPr>
          <w:p w14:paraId="3AFE75AD" w14:textId="0920F298" w:rsidR="006639C4" w:rsidRPr="00EA1716" w:rsidRDefault="00095B41" w:rsidP="00700B1A">
            <w:pPr>
              <w:pStyle w:val="10TABLEline"/>
            </w:pPr>
            <w:r w:rsidRPr="00EA1716">
              <w:t>Centered</w:t>
            </w:r>
          </w:p>
        </w:tc>
        <w:tc>
          <w:tcPr>
            <w:tcW w:w="2604" w:type="dxa"/>
          </w:tcPr>
          <w:p w14:paraId="4EF5522D" w14:textId="30A50BA6" w:rsidR="006639C4" w:rsidRPr="00EA1716" w:rsidRDefault="00B616BC" w:rsidP="001E7422">
            <w:pPr>
              <w:pStyle w:val="10TABLEline"/>
              <w:jc w:val="left"/>
            </w:pPr>
            <w:r w:rsidRPr="00EA1716">
              <w:t>01_TITLE</w:t>
            </w:r>
          </w:p>
        </w:tc>
      </w:tr>
      <w:tr w:rsidR="006639C4" w:rsidRPr="00EA1716" w14:paraId="08A179C2" w14:textId="77777777" w:rsidTr="006615D0">
        <w:tc>
          <w:tcPr>
            <w:tcW w:w="3681" w:type="dxa"/>
          </w:tcPr>
          <w:p w14:paraId="596C5E84" w14:textId="31B659D8" w:rsidR="006639C4" w:rsidRPr="00EA1716" w:rsidRDefault="00B616BC" w:rsidP="00700B1A">
            <w:pPr>
              <w:pStyle w:val="10TABLEline"/>
            </w:pPr>
            <w:r w:rsidRPr="00EA1716">
              <w:t>Author names</w:t>
            </w:r>
          </w:p>
        </w:tc>
        <w:tc>
          <w:tcPr>
            <w:tcW w:w="1417" w:type="dxa"/>
          </w:tcPr>
          <w:p w14:paraId="2D72C77E" w14:textId="5E78D48C" w:rsidR="006639C4" w:rsidRPr="00EA1716" w:rsidRDefault="00B616BC" w:rsidP="00700B1A">
            <w:pPr>
              <w:pStyle w:val="10TABLEline"/>
            </w:pPr>
            <w:r w:rsidRPr="00EA1716">
              <w:t>12 pt</w:t>
            </w:r>
          </w:p>
        </w:tc>
        <w:tc>
          <w:tcPr>
            <w:tcW w:w="1701" w:type="dxa"/>
          </w:tcPr>
          <w:p w14:paraId="275C08F0" w14:textId="44D1A7CE" w:rsidR="006639C4" w:rsidRPr="00EA1716" w:rsidRDefault="00095B41" w:rsidP="00700B1A">
            <w:pPr>
              <w:pStyle w:val="10TABLEline"/>
            </w:pPr>
            <w:r w:rsidRPr="00EA1716">
              <w:t>Centered</w:t>
            </w:r>
          </w:p>
        </w:tc>
        <w:tc>
          <w:tcPr>
            <w:tcW w:w="2604" w:type="dxa"/>
          </w:tcPr>
          <w:p w14:paraId="10CFA2B3" w14:textId="202D3D25" w:rsidR="006639C4" w:rsidRPr="00EA1716" w:rsidRDefault="00B616BC" w:rsidP="001E7422">
            <w:pPr>
              <w:pStyle w:val="10TABLEline"/>
              <w:jc w:val="left"/>
            </w:pPr>
            <w:r w:rsidRPr="00EA1716">
              <w:t>02_AUTHORS</w:t>
            </w:r>
          </w:p>
        </w:tc>
      </w:tr>
      <w:tr w:rsidR="006639C4" w:rsidRPr="00EA1716" w14:paraId="66C4A908" w14:textId="77777777" w:rsidTr="006615D0">
        <w:tc>
          <w:tcPr>
            <w:tcW w:w="3681" w:type="dxa"/>
          </w:tcPr>
          <w:p w14:paraId="04EFFBC7" w14:textId="3EA85FEE" w:rsidR="006639C4" w:rsidRPr="00EA1716" w:rsidRDefault="00B616BC" w:rsidP="00700B1A">
            <w:pPr>
              <w:pStyle w:val="10TABLEline"/>
            </w:pPr>
            <w:r w:rsidRPr="00EA1716">
              <w:t>Affiliation</w:t>
            </w:r>
          </w:p>
        </w:tc>
        <w:tc>
          <w:tcPr>
            <w:tcW w:w="1417" w:type="dxa"/>
          </w:tcPr>
          <w:p w14:paraId="059AB9CB" w14:textId="5C7EE609" w:rsidR="006639C4" w:rsidRPr="00EA1716" w:rsidRDefault="00B616BC" w:rsidP="00700B1A">
            <w:pPr>
              <w:pStyle w:val="10TABLEline"/>
            </w:pPr>
            <w:r w:rsidRPr="00EA1716">
              <w:t xml:space="preserve">10 pt </w:t>
            </w:r>
          </w:p>
        </w:tc>
        <w:tc>
          <w:tcPr>
            <w:tcW w:w="1701" w:type="dxa"/>
          </w:tcPr>
          <w:p w14:paraId="1BD65293" w14:textId="6D69DB84" w:rsidR="006639C4" w:rsidRPr="00EA1716" w:rsidRDefault="00B616BC" w:rsidP="00700B1A">
            <w:pPr>
              <w:pStyle w:val="10TABLEline"/>
            </w:pPr>
            <w:r w:rsidRPr="00EA1716">
              <w:t>Centered, Italic</w:t>
            </w:r>
          </w:p>
        </w:tc>
        <w:tc>
          <w:tcPr>
            <w:tcW w:w="2604" w:type="dxa"/>
          </w:tcPr>
          <w:p w14:paraId="082AA33A" w14:textId="11173CDC" w:rsidR="006639C4" w:rsidRPr="00EA1716" w:rsidRDefault="00B616BC" w:rsidP="001E7422">
            <w:pPr>
              <w:pStyle w:val="10TABLEline"/>
              <w:jc w:val="left"/>
            </w:pPr>
            <w:r w:rsidRPr="00EA1716">
              <w:t>03_AFFILIATION</w:t>
            </w:r>
          </w:p>
        </w:tc>
      </w:tr>
      <w:tr w:rsidR="009C0FC3" w:rsidRPr="00EA1716" w14:paraId="576E5677" w14:textId="77777777" w:rsidTr="006615D0">
        <w:tc>
          <w:tcPr>
            <w:tcW w:w="3681" w:type="dxa"/>
          </w:tcPr>
          <w:p w14:paraId="3E352EE0" w14:textId="0050758C" w:rsidR="009C0FC3" w:rsidRPr="00EA1716" w:rsidRDefault="00432EC1" w:rsidP="00700B1A">
            <w:pPr>
              <w:pStyle w:val="10TABLEline"/>
            </w:pPr>
            <w:r w:rsidRPr="00EA1716">
              <w:t>Received and accepted dates</w:t>
            </w:r>
          </w:p>
        </w:tc>
        <w:tc>
          <w:tcPr>
            <w:tcW w:w="1417" w:type="dxa"/>
          </w:tcPr>
          <w:p w14:paraId="19542BDB" w14:textId="5B1C8C8C" w:rsidR="009C0FC3" w:rsidRPr="00EA1716" w:rsidRDefault="009C0FC3" w:rsidP="00700B1A">
            <w:pPr>
              <w:pStyle w:val="10TABLEline"/>
            </w:pPr>
            <w:r w:rsidRPr="00EA1716">
              <w:t>10 pt</w:t>
            </w:r>
          </w:p>
        </w:tc>
        <w:tc>
          <w:tcPr>
            <w:tcW w:w="1701" w:type="dxa"/>
          </w:tcPr>
          <w:p w14:paraId="4D233A4A" w14:textId="10A0874F" w:rsidR="009C0FC3" w:rsidRPr="00EA1716" w:rsidRDefault="009C0FC3" w:rsidP="00700B1A">
            <w:pPr>
              <w:pStyle w:val="10TABLEline"/>
            </w:pPr>
            <w:r w:rsidRPr="00EA1716">
              <w:t>Centred, Italic</w:t>
            </w:r>
          </w:p>
        </w:tc>
        <w:tc>
          <w:tcPr>
            <w:tcW w:w="2604" w:type="dxa"/>
          </w:tcPr>
          <w:p w14:paraId="5B7FF888" w14:textId="18E6F37D" w:rsidR="009C0FC3" w:rsidRPr="00EA1716" w:rsidRDefault="009C0FC3" w:rsidP="001E7422">
            <w:pPr>
              <w:pStyle w:val="10TABLEline"/>
              <w:jc w:val="left"/>
            </w:pPr>
            <w:r w:rsidRPr="00EA1716">
              <w:t>04_</w:t>
            </w:r>
            <w:r w:rsidR="00432EC1" w:rsidRPr="00EA1716">
              <w:t>DATES</w:t>
            </w:r>
          </w:p>
        </w:tc>
      </w:tr>
      <w:tr w:rsidR="006639C4" w:rsidRPr="00EA1716" w14:paraId="53092DAF" w14:textId="77777777" w:rsidTr="006615D0">
        <w:tc>
          <w:tcPr>
            <w:tcW w:w="3681" w:type="dxa"/>
          </w:tcPr>
          <w:p w14:paraId="10A9D0C7" w14:textId="4CB24F95" w:rsidR="006639C4" w:rsidRPr="00EA1716" w:rsidRDefault="00EB7B1A" w:rsidP="00700B1A">
            <w:pPr>
              <w:pStyle w:val="10TABLEline"/>
            </w:pPr>
            <w:r w:rsidRPr="00EA1716">
              <w:t>Abstract</w:t>
            </w:r>
          </w:p>
        </w:tc>
        <w:tc>
          <w:tcPr>
            <w:tcW w:w="1417" w:type="dxa"/>
          </w:tcPr>
          <w:p w14:paraId="5DBB14B8" w14:textId="20F78135" w:rsidR="006639C4" w:rsidRPr="00EA1716" w:rsidRDefault="00EB7B1A" w:rsidP="00700B1A">
            <w:pPr>
              <w:pStyle w:val="10TABLEline"/>
            </w:pPr>
            <w:r w:rsidRPr="00EA1716">
              <w:t>9 pt</w:t>
            </w:r>
          </w:p>
        </w:tc>
        <w:tc>
          <w:tcPr>
            <w:tcW w:w="1701" w:type="dxa"/>
          </w:tcPr>
          <w:p w14:paraId="6D16BA0C" w14:textId="65577F9A" w:rsidR="006639C4" w:rsidRPr="00EA1716" w:rsidRDefault="00EB7B1A" w:rsidP="00700B1A">
            <w:pPr>
              <w:pStyle w:val="10TABLEline"/>
            </w:pPr>
            <w:r w:rsidRPr="00EA1716">
              <w:t>Justified</w:t>
            </w:r>
          </w:p>
        </w:tc>
        <w:tc>
          <w:tcPr>
            <w:tcW w:w="2604" w:type="dxa"/>
          </w:tcPr>
          <w:p w14:paraId="1BEC4B15" w14:textId="6587277D" w:rsidR="006639C4" w:rsidRPr="00EA1716" w:rsidRDefault="00EB7B1A" w:rsidP="001E7422">
            <w:pPr>
              <w:pStyle w:val="10TABLEline"/>
              <w:jc w:val="left"/>
            </w:pPr>
            <w:r w:rsidRPr="00EA1716">
              <w:t>05_ABSTRACT</w:t>
            </w:r>
          </w:p>
        </w:tc>
      </w:tr>
      <w:tr w:rsidR="00432EC1" w:rsidRPr="00EA1716" w14:paraId="2B31007E" w14:textId="77777777" w:rsidTr="006615D0">
        <w:trPr>
          <w:trHeight w:val="220"/>
        </w:trPr>
        <w:tc>
          <w:tcPr>
            <w:tcW w:w="3681" w:type="dxa"/>
          </w:tcPr>
          <w:p w14:paraId="003B1726" w14:textId="11EC9B8C" w:rsidR="00432EC1" w:rsidRPr="00EA1716" w:rsidRDefault="00432EC1" w:rsidP="00700B1A">
            <w:pPr>
              <w:pStyle w:val="10TABLEline"/>
            </w:pPr>
            <w:r w:rsidRPr="00EA1716">
              <w:t>Keywords</w:t>
            </w:r>
          </w:p>
        </w:tc>
        <w:tc>
          <w:tcPr>
            <w:tcW w:w="1417" w:type="dxa"/>
          </w:tcPr>
          <w:p w14:paraId="75F3B317" w14:textId="426E7C5A" w:rsidR="00432EC1" w:rsidRPr="00EA1716" w:rsidRDefault="00432EC1" w:rsidP="00700B1A">
            <w:pPr>
              <w:pStyle w:val="10TABLEline"/>
            </w:pPr>
            <w:r w:rsidRPr="00EA1716">
              <w:t>9 pt</w:t>
            </w:r>
          </w:p>
        </w:tc>
        <w:tc>
          <w:tcPr>
            <w:tcW w:w="1701" w:type="dxa"/>
          </w:tcPr>
          <w:p w14:paraId="212A7298" w14:textId="1BC4A7CE" w:rsidR="00432EC1" w:rsidRPr="00EA1716" w:rsidRDefault="00432EC1" w:rsidP="00700B1A">
            <w:pPr>
              <w:pStyle w:val="10TABLEline"/>
            </w:pPr>
            <w:r w:rsidRPr="00EA1716">
              <w:t>Justified</w:t>
            </w:r>
          </w:p>
        </w:tc>
        <w:tc>
          <w:tcPr>
            <w:tcW w:w="2604" w:type="dxa"/>
          </w:tcPr>
          <w:p w14:paraId="747AEF08" w14:textId="13FFF3E6" w:rsidR="00432EC1" w:rsidRPr="00EA1716" w:rsidRDefault="00432EC1" w:rsidP="00AD361D">
            <w:pPr>
              <w:pStyle w:val="10TABLEline"/>
              <w:jc w:val="left"/>
            </w:pPr>
            <w:r w:rsidRPr="00EA1716">
              <w:t>05_KEYWORDS</w:t>
            </w:r>
          </w:p>
        </w:tc>
      </w:tr>
      <w:tr w:rsidR="00432EC1" w:rsidRPr="00EA1716" w14:paraId="73F7FD5B" w14:textId="77777777" w:rsidTr="006615D0">
        <w:tc>
          <w:tcPr>
            <w:tcW w:w="3681" w:type="dxa"/>
          </w:tcPr>
          <w:p w14:paraId="6AA41FBC" w14:textId="0BBF80F3" w:rsidR="00432EC1" w:rsidRPr="00EA1716" w:rsidRDefault="00432EC1" w:rsidP="00700B1A">
            <w:pPr>
              <w:pStyle w:val="10TABLEline"/>
            </w:pPr>
            <w:r w:rsidRPr="00EA1716">
              <w:t>Topic</w:t>
            </w:r>
          </w:p>
        </w:tc>
        <w:tc>
          <w:tcPr>
            <w:tcW w:w="1417" w:type="dxa"/>
          </w:tcPr>
          <w:p w14:paraId="35627113" w14:textId="5F25F7DA" w:rsidR="00432EC1" w:rsidRPr="00EA1716" w:rsidRDefault="00432EC1" w:rsidP="00700B1A">
            <w:pPr>
              <w:pStyle w:val="10TABLEline"/>
            </w:pPr>
            <w:r w:rsidRPr="00EA1716">
              <w:t>9 pt</w:t>
            </w:r>
          </w:p>
        </w:tc>
        <w:tc>
          <w:tcPr>
            <w:tcW w:w="1701" w:type="dxa"/>
          </w:tcPr>
          <w:p w14:paraId="1C98B075" w14:textId="458FFC20" w:rsidR="00432EC1" w:rsidRPr="00EA1716" w:rsidRDefault="00432EC1" w:rsidP="00700B1A">
            <w:pPr>
              <w:pStyle w:val="10TABLEline"/>
            </w:pPr>
            <w:r w:rsidRPr="00EA1716">
              <w:t>Justified</w:t>
            </w:r>
          </w:p>
        </w:tc>
        <w:tc>
          <w:tcPr>
            <w:tcW w:w="2604" w:type="dxa"/>
          </w:tcPr>
          <w:p w14:paraId="28B64814" w14:textId="58AE22C2" w:rsidR="00432EC1" w:rsidRPr="00EA1716" w:rsidRDefault="00432EC1" w:rsidP="001E7422">
            <w:pPr>
              <w:pStyle w:val="10TABLEline"/>
              <w:jc w:val="left"/>
            </w:pPr>
            <w:r w:rsidRPr="00EA1716">
              <w:t>05_TOPIC</w:t>
            </w:r>
          </w:p>
        </w:tc>
      </w:tr>
      <w:tr w:rsidR="00432EC1" w:rsidRPr="00EA1716" w14:paraId="178E2AC8" w14:textId="77777777" w:rsidTr="006615D0">
        <w:tc>
          <w:tcPr>
            <w:tcW w:w="3681" w:type="dxa"/>
          </w:tcPr>
          <w:p w14:paraId="1AE05F0F" w14:textId="34BD15C2" w:rsidR="00432EC1" w:rsidRPr="00EA1716" w:rsidRDefault="00432EC1" w:rsidP="00700B1A">
            <w:pPr>
              <w:pStyle w:val="10TABLEline"/>
            </w:pPr>
            <w:r w:rsidRPr="00EA1716">
              <w:t>First level section headings</w:t>
            </w:r>
          </w:p>
        </w:tc>
        <w:tc>
          <w:tcPr>
            <w:tcW w:w="1417" w:type="dxa"/>
          </w:tcPr>
          <w:p w14:paraId="2CAB7F5E" w14:textId="2FA5B395" w:rsidR="00432EC1" w:rsidRPr="00EA1716" w:rsidRDefault="00432EC1" w:rsidP="00700B1A">
            <w:pPr>
              <w:pStyle w:val="10TABLEline"/>
            </w:pPr>
            <w:r w:rsidRPr="00EA1716">
              <w:t xml:space="preserve">10 pt </w:t>
            </w:r>
          </w:p>
        </w:tc>
        <w:tc>
          <w:tcPr>
            <w:tcW w:w="1701" w:type="dxa"/>
          </w:tcPr>
          <w:p w14:paraId="4A420679" w14:textId="1526BC22" w:rsidR="00432EC1" w:rsidRPr="00EA1716" w:rsidRDefault="00432EC1" w:rsidP="00700B1A">
            <w:pPr>
              <w:pStyle w:val="10TABLEline"/>
            </w:pPr>
            <w:r w:rsidRPr="00EA1716">
              <w:t xml:space="preserve">Left, Bold </w:t>
            </w:r>
          </w:p>
        </w:tc>
        <w:tc>
          <w:tcPr>
            <w:tcW w:w="2604" w:type="dxa"/>
          </w:tcPr>
          <w:p w14:paraId="61FF3B2D" w14:textId="0D01C91D" w:rsidR="00432EC1" w:rsidRPr="00EA1716" w:rsidRDefault="00432EC1" w:rsidP="001E7422">
            <w:pPr>
              <w:pStyle w:val="10TABLEline"/>
              <w:jc w:val="left"/>
            </w:pPr>
            <w:r w:rsidRPr="00EA1716">
              <w:t>06_HEADING 1st</w:t>
            </w:r>
          </w:p>
        </w:tc>
      </w:tr>
      <w:tr w:rsidR="00432EC1" w:rsidRPr="00EA1716" w14:paraId="0A25C1F8" w14:textId="77777777" w:rsidTr="006615D0">
        <w:tc>
          <w:tcPr>
            <w:tcW w:w="3681" w:type="dxa"/>
          </w:tcPr>
          <w:p w14:paraId="649C6850" w14:textId="7AB7D02A" w:rsidR="00432EC1" w:rsidRPr="00201A89" w:rsidRDefault="00432EC1" w:rsidP="00700B1A">
            <w:pPr>
              <w:pStyle w:val="10TABLEline"/>
            </w:pPr>
            <w:r w:rsidRPr="00201A89">
              <w:t xml:space="preserve">Second level section headings </w:t>
            </w:r>
          </w:p>
        </w:tc>
        <w:tc>
          <w:tcPr>
            <w:tcW w:w="1417" w:type="dxa"/>
          </w:tcPr>
          <w:p w14:paraId="5F5AA053" w14:textId="1C221BC3" w:rsidR="00432EC1" w:rsidRPr="00EA1716" w:rsidRDefault="00432EC1" w:rsidP="00700B1A">
            <w:pPr>
              <w:pStyle w:val="10TABLEline"/>
            </w:pPr>
            <w:r w:rsidRPr="00EA1716">
              <w:t>10 pt</w:t>
            </w:r>
          </w:p>
        </w:tc>
        <w:tc>
          <w:tcPr>
            <w:tcW w:w="1701" w:type="dxa"/>
          </w:tcPr>
          <w:p w14:paraId="32C57322" w14:textId="27AEB6DD" w:rsidR="00432EC1" w:rsidRPr="00EA1716" w:rsidRDefault="00432EC1" w:rsidP="00700B1A">
            <w:pPr>
              <w:pStyle w:val="10TABLEline"/>
            </w:pPr>
            <w:r w:rsidRPr="00EA1716">
              <w:t>Left, Italic</w:t>
            </w:r>
          </w:p>
        </w:tc>
        <w:tc>
          <w:tcPr>
            <w:tcW w:w="2604" w:type="dxa"/>
          </w:tcPr>
          <w:p w14:paraId="5BDEB72B" w14:textId="6B0F8C62" w:rsidR="00432EC1" w:rsidRPr="00EA1716" w:rsidRDefault="00432EC1" w:rsidP="001E7422">
            <w:pPr>
              <w:pStyle w:val="10TABLEline"/>
              <w:jc w:val="left"/>
            </w:pPr>
            <w:r w:rsidRPr="00EA1716">
              <w:t>06_HEADING 2nd</w:t>
            </w:r>
          </w:p>
        </w:tc>
      </w:tr>
      <w:tr w:rsidR="00432EC1" w:rsidRPr="00EA1716" w14:paraId="4611E627" w14:textId="77777777" w:rsidTr="006615D0">
        <w:tc>
          <w:tcPr>
            <w:tcW w:w="3681" w:type="dxa"/>
          </w:tcPr>
          <w:p w14:paraId="6F8BCEC1" w14:textId="1473B5FA" w:rsidR="00432EC1" w:rsidRPr="00201A89" w:rsidRDefault="00432EC1" w:rsidP="00700B1A">
            <w:pPr>
              <w:pStyle w:val="10TABLEline"/>
            </w:pPr>
            <w:r w:rsidRPr="00201A89">
              <w:t xml:space="preserve">Main Text without indentation </w:t>
            </w:r>
          </w:p>
        </w:tc>
        <w:tc>
          <w:tcPr>
            <w:tcW w:w="1417" w:type="dxa"/>
          </w:tcPr>
          <w:p w14:paraId="6187B1C1" w14:textId="6018474A" w:rsidR="00432EC1" w:rsidRPr="00EA1716" w:rsidRDefault="00432EC1" w:rsidP="00700B1A">
            <w:pPr>
              <w:pStyle w:val="10TABLEline"/>
            </w:pPr>
            <w:r w:rsidRPr="00EA1716">
              <w:t>10 pt</w:t>
            </w:r>
          </w:p>
        </w:tc>
        <w:tc>
          <w:tcPr>
            <w:tcW w:w="1701" w:type="dxa"/>
          </w:tcPr>
          <w:p w14:paraId="2DBB2BD4" w14:textId="1EAF67CC" w:rsidR="00432EC1" w:rsidRPr="00EA1716" w:rsidRDefault="00432EC1" w:rsidP="00700B1A">
            <w:pPr>
              <w:pStyle w:val="10TABLEline"/>
            </w:pPr>
            <w:r w:rsidRPr="00EA1716">
              <w:t>Justified</w:t>
            </w:r>
          </w:p>
        </w:tc>
        <w:tc>
          <w:tcPr>
            <w:tcW w:w="2604" w:type="dxa"/>
          </w:tcPr>
          <w:p w14:paraId="008D4161" w14:textId="5B229090" w:rsidR="00432EC1" w:rsidRPr="00EA1716" w:rsidRDefault="00432EC1" w:rsidP="001E7422">
            <w:pPr>
              <w:pStyle w:val="10TABLEline"/>
              <w:jc w:val="left"/>
            </w:pPr>
            <w:r w:rsidRPr="00EA1716">
              <w:t>07_PARAGRAPH</w:t>
            </w:r>
            <w:r w:rsidR="000660B8" w:rsidRPr="00D502B0">
              <w:t>_1st</w:t>
            </w:r>
          </w:p>
        </w:tc>
      </w:tr>
      <w:tr w:rsidR="00432EC1" w:rsidRPr="00EA1716" w14:paraId="01688B64" w14:textId="77777777" w:rsidTr="006615D0">
        <w:tc>
          <w:tcPr>
            <w:tcW w:w="3681" w:type="dxa"/>
          </w:tcPr>
          <w:p w14:paraId="341238EB" w14:textId="011F4D78" w:rsidR="00432EC1" w:rsidRPr="00201A89" w:rsidRDefault="00432EC1" w:rsidP="00961966">
            <w:pPr>
              <w:pStyle w:val="10TABLEline"/>
            </w:pPr>
            <w:r w:rsidRPr="00201A89">
              <w:t>Main Text with indentation 0</w:t>
            </w:r>
            <w:r w:rsidR="00961966">
              <w:t>.</w:t>
            </w:r>
            <w:r w:rsidRPr="00201A89">
              <w:t>75 cm</w:t>
            </w:r>
          </w:p>
        </w:tc>
        <w:tc>
          <w:tcPr>
            <w:tcW w:w="1417" w:type="dxa"/>
          </w:tcPr>
          <w:p w14:paraId="3A1E4C4A" w14:textId="5A402999" w:rsidR="00432EC1" w:rsidRPr="00EA1716" w:rsidRDefault="00432EC1" w:rsidP="00700B1A">
            <w:pPr>
              <w:pStyle w:val="10TABLEline"/>
            </w:pPr>
            <w:r w:rsidRPr="00EA1716">
              <w:t>10 pt</w:t>
            </w:r>
          </w:p>
        </w:tc>
        <w:tc>
          <w:tcPr>
            <w:tcW w:w="1701" w:type="dxa"/>
          </w:tcPr>
          <w:p w14:paraId="37618036" w14:textId="4A2DCDE2" w:rsidR="00432EC1" w:rsidRPr="00EA1716" w:rsidRDefault="00432EC1" w:rsidP="00700B1A">
            <w:pPr>
              <w:pStyle w:val="10TABLEline"/>
            </w:pPr>
            <w:r w:rsidRPr="00EA1716">
              <w:t>Justified</w:t>
            </w:r>
          </w:p>
        </w:tc>
        <w:tc>
          <w:tcPr>
            <w:tcW w:w="2604" w:type="dxa"/>
          </w:tcPr>
          <w:p w14:paraId="32805C7A" w14:textId="0253925C" w:rsidR="00432EC1" w:rsidRPr="00EA1716" w:rsidRDefault="00432EC1" w:rsidP="000660B8">
            <w:pPr>
              <w:pStyle w:val="10TABLEline"/>
              <w:jc w:val="left"/>
            </w:pPr>
            <w:r w:rsidRPr="00EA1716">
              <w:t>07_PARAGRAPH</w:t>
            </w:r>
          </w:p>
        </w:tc>
      </w:tr>
      <w:tr w:rsidR="00432EC1" w:rsidRPr="00EA1716" w14:paraId="4E745FC5" w14:textId="77777777" w:rsidTr="006615D0">
        <w:tc>
          <w:tcPr>
            <w:tcW w:w="3681" w:type="dxa"/>
          </w:tcPr>
          <w:p w14:paraId="624FA9DC" w14:textId="7F58F0AE" w:rsidR="00432EC1" w:rsidRPr="00201A89" w:rsidRDefault="00432EC1" w:rsidP="00700B1A">
            <w:pPr>
              <w:pStyle w:val="10TABLEline"/>
            </w:pPr>
            <w:r w:rsidRPr="00201A89">
              <w:t xml:space="preserve">Figure captions </w:t>
            </w:r>
          </w:p>
        </w:tc>
        <w:tc>
          <w:tcPr>
            <w:tcW w:w="1417" w:type="dxa"/>
          </w:tcPr>
          <w:p w14:paraId="25344081" w14:textId="3E896DFF" w:rsidR="00432EC1" w:rsidRPr="00EA1716" w:rsidRDefault="00432EC1" w:rsidP="00700B1A">
            <w:pPr>
              <w:pStyle w:val="10TABLEline"/>
            </w:pPr>
            <w:r w:rsidRPr="00EA1716">
              <w:t>9 pt</w:t>
            </w:r>
          </w:p>
        </w:tc>
        <w:tc>
          <w:tcPr>
            <w:tcW w:w="1701" w:type="dxa"/>
          </w:tcPr>
          <w:p w14:paraId="609B57B3" w14:textId="3F4A9382" w:rsidR="00432EC1" w:rsidRPr="00EA1716" w:rsidRDefault="00432EC1" w:rsidP="00700B1A">
            <w:pPr>
              <w:pStyle w:val="10TABLEline"/>
            </w:pPr>
            <w:r w:rsidRPr="00EA1716">
              <w:t>Centered</w:t>
            </w:r>
          </w:p>
        </w:tc>
        <w:tc>
          <w:tcPr>
            <w:tcW w:w="2604" w:type="dxa"/>
          </w:tcPr>
          <w:p w14:paraId="428048C4" w14:textId="61994363" w:rsidR="00432EC1" w:rsidRPr="00EA1716" w:rsidRDefault="00432EC1" w:rsidP="001E7422">
            <w:pPr>
              <w:pStyle w:val="10TABLEline"/>
              <w:jc w:val="left"/>
            </w:pPr>
            <w:r w:rsidRPr="00EA1716">
              <w:t>08_FIGURE</w:t>
            </w:r>
          </w:p>
        </w:tc>
      </w:tr>
      <w:tr w:rsidR="00432EC1" w:rsidRPr="00EA1716" w14:paraId="23BD2ADC" w14:textId="77777777" w:rsidTr="006615D0">
        <w:tc>
          <w:tcPr>
            <w:tcW w:w="3681" w:type="dxa"/>
          </w:tcPr>
          <w:p w14:paraId="00ED047C" w14:textId="719063BF" w:rsidR="00432EC1" w:rsidRPr="00201A89" w:rsidRDefault="00432EC1" w:rsidP="00961966">
            <w:pPr>
              <w:pStyle w:val="10TABLEline"/>
            </w:pPr>
            <w:r w:rsidRPr="00201A89">
              <w:t xml:space="preserve">Equation centred 8 cm, number – </w:t>
            </w:r>
            <w:r w:rsidR="001E7422" w:rsidRPr="00201A89">
              <w:t>right</w:t>
            </w:r>
            <w:r w:rsidRPr="00201A89">
              <w:t>, 16</w:t>
            </w:r>
            <w:r w:rsidR="00961966">
              <w:t>.</w:t>
            </w:r>
            <w:r w:rsidR="00EA19DA" w:rsidRPr="00201A89">
              <w:t>5</w:t>
            </w:r>
            <w:r w:rsidRPr="00201A89">
              <w:t xml:space="preserve"> cm</w:t>
            </w:r>
          </w:p>
        </w:tc>
        <w:tc>
          <w:tcPr>
            <w:tcW w:w="1417" w:type="dxa"/>
          </w:tcPr>
          <w:p w14:paraId="1FD1C345" w14:textId="2DF591DE" w:rsidR="00432EC1" w:rsidRPr="00EA1716" w:rsidRDefault="00432EC1" w:rsidP="00700B1A">
            <w:pPr>
              <w:pStyle w:val="10TABLEline"/>
            </w:pPr>
            <w:r w:rsidRPr="00EA1716">
              <w:t>10 pt</w:t>
            </w:r>
          </w:p>
        </w:tc>
        <w:tc>
          <w:tcPr>
            <w:tcW w:w="1701" w:type="dxa"/>
          </w:tcPr>
          <w:p w14:paraId="4D3CF45E" w14:textId="20350B0C" w:rsidR="00432EC1" w:rsidRPr="00EA1716" w:rsidRDefault="00432EC1" w:rsidP="00700B1A">
            <w:pPr>
              <w:pStyle w:val="10TABLEline"/>
            </w:pPr>
            <w:r w:rsidRPr="00EA1716">
              <w:t>Centred</w:t>
            </w:r>
          </w:p>
        </w:tc>
        <w:tc>
          <w:tcPr>
            <w:tcW w:w="2604" w:type="dxa"/>
          </w:tcPr>
          <w:p w14:paraId="36778F31" w14:textId="6B6907CF" w:rsidR="00432EC1" w:rsidRPr="00EA1716" w:rsidRDefault="00432EC1" w:rsidP="001E7422">
            <w:pPr>
              <w:pStyle w:val="10TABLEline"/>
              <w:jc w:val="left"/>
              <w:rPr>
                <w:spacing w:val="-4"/>
              </w:rPr>
            </w:pPr>
            <w:r w:rsidRPr="00EA1716">
              <w:rPr>
                <w:spacing w:val="-4"/>
              </w:rPr>
              <w:t>09_</w:t>
            </w:r>
            <w:r w:rsidR="00700B1A" w:rsidRPr="00EA1716">
              <w:rPr>
                <w:spacing w:val="-4"/>
              </w:rPr>
              <w:t>DISPLAYED_EQUATION</w:t>
            </w:r>
          </w:p>
        </w:tc>
      </w:tr>
      <w:tr w:rsidR="00432EC1" w:rsidRPr="00EA1716" w14:paraId="1BB0AB1E" w14:textId="77777777" w:rsidTr="006615D0">
        <w:tc>
          <w:tcPr>
            <w:tcW w:w="3681" w:type="dxa"/>
          </w:tcPr>
          <w:p w14:paraId="680D6EC7" w14:textId="76CD1F1E" w:rsidR="00432EC1" w:rsidRPr="00201A89" w:rsidRDefault="00432EC1" w:rsidP="00700B1A">
            <w:pPr>
              <w:pStyle w:val="10TABLEline"/>
            </w:pPr>
            <w:r w:rsidRPr="00201A89">
              <w:lastRenderedPageBreak/>
              <w:t xml:space="preserve">Table captions </w:t>
            </w:r>
          </w:p>
        </w:tc>
        <w:tc>
          <w:tcPr>
            <w:tcW w:w="1417" w:type="dxa"/>
          </w:tcPr>
          <w:p w14:paraId="665FAFB1" w14:textId="6C34B74C" w:rsidR="00432EC1" w:rsidRPr="00EA1716" w:rsidRDefault="00432EC1" w:rsidP="00700B1A">
            <w:pPr>
              <w:pStyle w:val="10TABLEline"/>
            </w:pPr>
            <w:r w:rsidRPr="00EA1716">
              <w:t>9 pt</w:t>
            </w:r>
          </w:p>
        </w:tc>
        <w:tc>
          <w:tcPr>
            <w:tcW w:w="1701" w:type="dxa"/>
          </w:tcPr>
          <w:p w14:paraId="7FE40C9D" w14:textId="73C6F074" w:rsidR="00432EC1" w:rsidRPr="00EA1716" w:rsidRDefault="00432EC1" w:rsidP="00700B1A">
            <w:pPr>
              <w:pStyle w:val="10TABLEline"/>
            </w:pPr>
            <w:r w:rsidRPr="00EA1716">
              <w:t>Centered</w:t>
            </w:r>
          </w:p>
        </w:tc>
        <w:tc>
          <w:tcPr>
            <w:tcW w:w="2604" w:type="dxa"/>
          </w:tcPr>
          <w:p w14:paraId="6AC4D1C7" w14:textId="7A3597F9" w:rsidR="00432EC1" w:rsidRPr="00EA1716" w:rsidRDefault="00432EC1" w:rsidP="001E7422">
            <w:pPr>
              <w:pStyle w:val="10TABLEline"/>
              <w:jc w:val="left"/>
            </w:pPr>
            <w:r w:rsidRPr="00EA1716">
              <w:t>10_TABLE</w:t>
            </w:r>
          </w:p>
        </w:tc>
      </w:tr>
      <w:tr w:rsidR="00432EC1" w:rsidRPr="00EA1716" w14:paraId="7F5AC6FA" w14:textId="77777777" w:rsidTr="006615D0">
        <w:tc>
          <w:tcPr>
            <w:tcW w:w="3681" w:type="dxa"/>
          </w:tcPr>
          <w:p w14:paraId="310770E7" w14:textId="03CA1314" w:rsidR="00432EC1" w:rsidRPr="00201A89" w:rsidRDefault="00432EC1" w:rsidP="00700B1A">
            <w:pPr>
              <w:pStyle w:val="10TABLEline"/>
            </w:pPr>
            <w:r w:rsidRPr="00201A89">
              <w:t>Table text</w:t>
            </w:r>
          </w:p>
        </w:tc>
        <w:tc>
          <w:tcPr>
            <w:tcW w:w="1417" w:type="dxa"/>
          </w:tcPr>
          <w:p w14:paraId="058311CF" w14:textId="7A4A95D8" w:rsidR="00432EC1" w:rsidRPr="00EA1716" w:rsidRDefault="00432EC1" w:rsidP="00700B1A">
            <w:pPr>
              <w:pStyle w:val="10TABLEline"/>
            </w:pPr>
            <w:r w:rsidRPr="00EA1716">
              <w:t>9 pt</w:t>
            </w:r>
          </w:p>
        </w:tc>
        <w:tc>
          <w:tcPr>
            <w:tcW w:w="1701" w:type="dxa"/>
          </w:tcPr>
          <w:p w14:paraId="104ED50B" w14:textId="65B8598E" w:rsidR="00432EC1" w:rsidRPr="00EA1716" w:rsidRDefault="00432EC1" w:rsidP="00700B1A">
            <w:pPr>
              <w:pStyle w:val="10TABLEline"/>
            </w:pPr>
            <w:r w:rsidRPr="00EA1716">
              <w:t>Left</w:t>
            </w:r>
          </w:p>
        </w:tc>
        <w:tc>
          <w:tcPr>
            <w:tcW w:w="2604" w:type="dxa"/>
          </w:tcPr>
          <w:p w14:paraId="3B4FCC3B" w14:textId="2928A7B2" w:rsidR="00432EC1" w:rsidRPr="00EA1716" w:rsidRDefault="00432EC1" w:rsidP="001E7422">
            <w:pPr>
              <w:pStyle w:val="10TABLEline"/>
              <w:jc w:val="left"/>
            </w:pPr>
            <w:r w:rsidRPr="00EA1716">
              <w:t>10_TABLE_line</w:t>
            </w:r>
          </w:p>
        </w:tc>
      </w:tr>
      <w:tr w:rsidR="00432EC1" w:rsidRPr="00EA1716" w14:paraId="7B9208EE" w14:textId="77777777" w:rsidTr="006615D0">
        <w:tc>
          <w:tcPr>
            <w:tcW w:w="3681" w:type="dxa"/>
          </w:tcPr>
          <w:p w14:paraId="6DC855D3" w14:textId="35FD10B7" w:rsidR="00432EC1" w:rsidRPr="00201A89" w:rsidRDefault="00432EC1" w:rsidP="00700B1A">
            <w:pPr>
              <w:pStyle w:val="10TABLEline"/>
            </w:pPr>
            <w:r w:rsidRPr="00201A89">
              <w:t>References list</w:t>
            </w:r>
          </w:p>
        </w:tc>
        <w:tc>
          <w:tcPr>
            <w:tcW w:w="1417" w:type="dxa"/>
          </w:tcPr>
          <w:p w14:paraId="3991845A" w14:textId="2088FD85" w:rsidR="00432EC1" w:rsidRPr="00EA1716" w:rsidRDefault="00432EC1" w:rsidP="00700B1A">
            <w:pPr>
              <w:pStyle w:val="10TABLEline"/>
            </w:pPr>
            <w:r w:rsidRPr="00EA1716">
              <w:t>9 pt</w:t>
            </w:r>
          </w:p>
        </w:tc>
        <w:tc>
          <w:tcPr>
            <w:tcW w:w="1701" w:type="dxa"/>
          </w:tcPr>
          <w:p w14:paraId="1E8F3E8C" w14:textId="4272AA30" w:rsidR="00432EC1" w:rsidRPr="00EA1716" w:rsidRDefault="00432EC1" w:rsidP="00700B1A">
            <w:pPr>
              <w:pStyle w:val="10TABLEline"/>
            </w:pPr>
            <w:r w:rsidRPr="00EA1716">
              <w:t>Justified</w:t>
            </w:r>
          </w:p>
        </w:tc>
        <w:tc>
          <w:tcPr>
            <w:tcW w:w="2604" w:type="dxa"/>
          </w:tcPr>
          <w:p w14:paraId="785F5021" w14:textId="233816A2" w:rsidR="00432EC1" w:rsidRPr="00EA1716" w:rsidRDefault="00432EC1" w:rsidP="001E7422">
            <w:pPr>
              <w:pStyle w:val="10TABLEline"/>
              <w:jc w:val="left"/>
            </w:pPr>
            <w:r w:rsidRPr="00EA1716">
              <w:t>11_REFERENCES</w:t>
            </w:r>
          </w:p>
        </w:tc>
      </w:tr>
      <w:tr w:rsidR="002202A4" w:rsidRPr="00893E4E" w14:paraId="6E177359" w14:textId="77777777" w:rsidTr="006615D0">
        <w:tc>
          <w:tcPr>
            <w:tcW w:w="3681" w:type="dxa"/>
          </w:tcPr>
          <w:p w14:paraId="60229B5B" w14:textId="4663CB4F" w:rsidR="002202A4" w:rsidRPr="00201A89" w:rsidRDefault="002202A4" w:rsidP="00961966">
            <w:pPr>
              <w:pStyle w:val="10TABLEline"/>
            </w:pPr>
            <w:r w:rsidRPr="00201A89">
              <w:t>Bullets, indentation 0</w:t>
            </w:r>
            <w:r w:rsidR="00961966">
              <w:t>.</w:t>
            </w:r>
            <w:r w:rsidRPr="00201A89">
              <w:t>75 cm</w:t>
            </w:r>
          </w:p>
        </w:tc>
        <w:tc>
          <w:tcPr>
            <w:tcW w:w="1417" w:type="dxa"/>
          </w:tcPr>
          <w:p w14:paraId="2AAEEDFE" w14:textId="4D1B9766" w:rsidR="002202A4" w:rsidRPr="00EA1716" w:rsidRDefault="000660B8" w:rsidP="002202A4">
            <w:pPr>
              <w:pStyle w:val="10TABLEline"/>
            </w:pPr>
            <w:r>
              <w:t>10 pt</w:t>
            </w:r>
          </w:p>
        </w:tc>
        <w:tc>
          <w:tcPr>
            <w:tcW w:w="1701" w:type="dxa"/>
          </w:tcPr>
          <w:p w14:paraId="13ECED63" w14:textId="1DA1992B" w:rsidR="002202A4" w:rsidRPr="00EA1716" w:rsidRDefault="002202A4" w:rsidP="002202A4">
            <w:pPr>
              <w:pStyle w:val="10TABLEline"/>
            </w:pPr>
            <w:r w:rsidRPr="00EA1716">
              <w:t>Justified</w:t>
            </w:r>
          </w:p>
        </w:tc>
        <w:tc>
          <w:tcPr>
            <w:tcW w:w="2604" w:type="dxa"/>
          </w:tcPr>
          <w:p w14:paraId="035BA6B7" w14:textId="5B7DBF1E" w:rsidR="002202A4" w:rsidRPr="00700B1A" w:rsidRDefault="002202A4" w:rsidP="001E7422">
            <w:pPr>
              <w:pStyle w:val="10TABLEline"/>
              <w:jc w:val="left"/>
            </w:pPr>
            <w:r w:rsidRPr="00EA1716">
              <w:t>12_BULLETS</w:t>
            </w:r>
            <w:r w:rsidRPr="00700B1A">
              <w:t xml:space="preserve"> </w:t>
            </w:r>
          </w:p>
        </w:tc>
      </w:tr>
      <w:tr w:rsidR="00AD361D" w:rsidRPr="00893E4E" w14:paraId="06313BF1" w14:textId="77777777" w:rsidTr="006615D0">
        <w:tc>
          <w:tcPr>
            <w:tcW w:w="3681" w:type="dxa"/>
          </w:tcPr>
          <w:p w14:paraId="53A04578" w14:textId="784DE0E1" w:rsidR="00AD361D" w:rsidRPr="00201A89" w:rsidRDefault="00AD361D" w:rsidP="002202A4">
            <w:pPr>
              <w:pStyle w:val="10TABLEline"/>
            </w:pPr>
            <w:r w:rsidRPr="00201A89">
              <w:t>Numbering</w:t>
            </w:r>
          </w:p>
        </w:tc>
        <w:tc>
          <w:tcPr>
            <w:tcW w:w="1417" w:type="dxa"/>
          </w:tcPr>
          <w:p w14:paraId="4695FB30" w14:textId="5EB91128" w:rsidR="00AD361D" w:rsidRDefault="00AD361D" w:rsidP="002202A4">
            <w:pPr>
              <w:pStyle w:val="10TABLEline"/>
            </w:pPr>
            <w:r>
              <w:t>10 pt</w:t>
            </w:r>
          </w:p>
        </w:tc>
        <w:tc>
          <w:tcPr>
            <w:tcW w:w="1701" w:type="dxa"/>
          </w:tcPr>
          <w:p w14:paraId="02D23E2D" w14:textId="71C426CB" w:rsidR="00AD361D" w:rsidRPr="00EA1716" w:rsidRDefault="00AD361D" w:rsidP="002202A4">
            <w:pPr>
              <w:pStyle w:val="10TABLEline"/>
            </w:pPr>
            <w:r w:rsidRPr="00EA1716">
              <w:t>Justified</w:t>
            </w:r>
          </w:p>
        </w:tc>
        <w:tc>
          <w:tcPr>
            <w:tcW w:w="2604" w:type="dxa"/>
          </w:tcPr>
          <w:p w14:paraId="56A800BD" w14:textId="0D113FF2" w:rsidR="00AD361D" w:rsidRPr="00EA1716" w:rsidRDefault="00AD361D" w:rsidP="001E7422">
            <w:pPr>
              <w:pStyle w:val="10TABLEline"/>
              <w:jc w:val="left"/>
            </w:pPr>
            <w:r>
              <w:t>12_NUMBERING</w:t>
            </w:r>
          </w:p>
        </w:tc>
      </w:tr>
    </w:tbl>
    <w:p w14:paraId="07FEDEBE" w14:textId="547D508A" w:rsidR="006639C4" w:rsidRDefault="006639C4" w:rsidP="00AD361D">
      <w:pPr>
        <w:pStyle w:val="12NUMBERING"/>
        <w:numPr>
          <w:ilvl w:val="0"/>
          <w:numId w:val="0"/>
        </w:numPr>
        <w:ind w:left="426"/>
      </w:pPr>
    </w:p>
    <w:p w14:paraId="6687A981" w14:textId="77777777" w:rsidR="0052360A" w:rsidRPr="00AD361D" w:rsidRDefault="0052360A" w:rsidP="00AD361D">
      <w:pPr>
        <w:pStyle w:val="12NUMBERING"/>
        <w:numPr>
          <w:ilvl w:val="0"/>
          <w:numId w:val="0"/>
        </w:numPr>
        <w:ind w:left="426"/>
      </w:pPr>
    </w:p>
    <w:p w14:paraId="55E44D12" w14:textId="77777777" w:rsidR="001F37F7" w:rsidRPr="00063380" w:rsidRDefault="001F37F7" w:rsidP="000660B8">
      <w:pPr>
        <w:pStyle w:val="14HEAD"/>
        <w:jc w:val="both"/>
      </w:pPr>
    </w:p>
    <w:sectPr w:rsidR="001F37F7" w:rsidRPr="00063380" w:rsidSect="00134D2F">
      <w:type w:val="continuous"/>
      <w:pgSz w:w="11907" w:h="16840" w:code="9"/>
      <w:pgMar w:top="1418" w:right="1247" w:bottom="1418" w:left="1247" w:header="709" w:footer="709"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A8DD0" w14:textId="77777777" w:rsidR="00FE5876" w:rsidRDefault="00FE5876" w:rsidP="00D2412C">
      <w:r>
        <w:separator/>
      </w:r>
    </w:p>
    <w:p w14:paraId="17FF48E5" w14:textId="77777777" w:rsidR="00FE5876" w:rsidRDefault="00FE5876"/>
    <w:p w14:paraId="71C91A84" w14:textId="77777777" w:rsidR="00FE5876" w:rsidRDefault="00FE5876"/>
  </w:endnote>
  <w:endnote w:type="continuationSeparator" w:id="0">
    <w:p w14:paraId="7EA97F6F" w14:textId="77777777" w:rsidR="00FE5876" w:rsidRDefault="00FE5876" w:rsidP="00D2412C">
      <w:r>
        <w:continuationSeparator/>
      </w:r>
    </w:p>
    <w:p w14:paraId="478AC800" w14:textId="77777777" w:rsidR="00FE5876" w:rsidRDefault="00FE5876"/>
    <w:p w14:paraId="081BE17B" w14:textId="77777777" w:rsidR="00FE5876" w:rsidRDefault="00FE5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Albany AMT">
    <w:altName w:val="Arial"/>
    <w:charset w:val="00"/>
    <w:family w:val="auto"/>
    <w:pitch w:val="variable"/>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Microsoft JhengHei Light"/>
    <w:panose1 w:val="00000000000000000000"/>
    <w:charset w:val="80"/>
    <w:family w:val="auto"/>
    <w:notTrueType/>
    <w:pitch w:val="default"/>
    <w:sig w:usb0="00000000" w:usb1="080F0000" w:usb2="00000010" w:usb3="00000000" w:csb0="00120003"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AB5D3" w14:textId="0FDB8643" w:rsidR="00FE5876" w:rsidRPr="00EA19DA" w:rsidRDefault="00FE5876" w:rsidP="00EA19DA">
    <w:pPr>
      <w:jc w:val="left"/>
      <w:rPr>
        <w:b/>
      </w:rPr>
    </w:pPr>
    <w:r w:rsidRPr="00D0582A">
      <w:rPr>
        <w:b/>
      </w:rPr>
      <w:fldChar w:fldCharType="begin"/>
    </w:r>
    <w:r w:rsidRPr="00D0582A">
      <w:rPr>
        <w:b/>
      </w:rPr>
      <w:instrText xml:space="preserve"> PAGE   \* MERGEFORMAT </w:instrText>
    </w:r>
    <w:r w:rsidRPr="00D0582A">
      <w:rPr>
        <w:b/>
      </w:rPr>
      <w:fldChar w:fldCharType="separate"/>
    </w:r>
    <w:r w:rsidR="00AC6B2A" w:rsidRPr="00AC6B2A">
      <w:rPr>
        <w:noProof/>
      </w:rPr>
      <w:t>6</w:t>
    </w:r>
    <w:r w:rsidRPr="00D0582A">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A17B6" w14:textId="5FFA7D34" w:rsidR="00FE5876" w:rsidRPr="00EA19DA" w:rsidRDefault="00FE5876" w:rsidP="00EA19DA">
    <w:pPr>
      <w:jc w:val="right"/>
      <w:rPr>
        <w:b/>
      </w:rPr>
    </w:pPr>
    <w:r w:rsidRPr="00D0582A">
      <w:rPr>
        <w:b/>
      </w:rPr>
      <w:fldChar w:fldCharType="begin"/>
    </w:r>
    <w:r w:rsidRPr="00D0582A">
      <w:rPr>
        <w:b/>
      </w:rPr>
      <w:instrText xml:space="preserve"> PAGE   \* MERGEFORMAT </w:instrText>
    </w:r>
    <w:r w:rsidRPr="00D0582A">
      <w:rPr>
        <w:b/>
      </w:rPr>
      <w:fldChar w:fldCharType="separate"/>
    </w:r>
    <w:r w:rsidR="00AC6B2A" w:rsidRPr="00AC6B2A">
      <w:rPr>
        <w:noProof/>
      </w:rPr>
      <w:t>5</w:t>
    </w:r>
    <w:r w:rsidRPr="00D0582A">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8D245" w14:textId="4F1BE597" w:rsidR="00FE5876" w:rsidRPr="00EA19DA" w:rsidRDefault="00FE5876" w:rsidP="005E00CB">
    <w:pPr>
      <w:pStyle w:val="13FOOTNOTE"/>
      <w:pBdr>
        <w:top w:val="single" w:sz="4" w:space="4" w:color="auto"/>
      </w:pBdr>
      <w:spacing w:before="40"/>
      <w:rPr>
        <w:sz w:val="18"/>
        <w:szCs w:val="18"/>
        <w:lang w:eastAsia="lt-LT"/>
      </w:rPr>
    </w:pPr>
    <w:r w:rsidRPr="001F2AB5">
      <w:rPr>
        <w:sz w:val="18"/>
        <w:szCs w:val="18"/>
        <w:lang w:val="pl-PL" w:eastAsia="lt-LT"/>
      </w:rPr>
      <w:t>© 201</w:t>
    </w:r>
    <w:r w:rsidR="003F49C3" w:rsidRPr="001F2AB5">
      <w:rPr>
        <w:sz w:val="18"/>
        <w:szCs w:val="18"/>
        <w:lang w:val="pl-PL" w:eastAsia="lt-LT"/>
      </w:rPr>
      <w:t>9</w:t>
    </w:r>
    <w:r w:rsidRPr="001F2AB5">
      <w:rPr>
        <w:sz w:val="18"/>
        <w:szCs w:val="18"/>
        <w:lang w:val="pl-PL" w:eastAsia="zh-CN"/>
      </w:rPr>
      <w:t xml:space="preserve"> </w:t>
    </w:r>
    <w:r w:rsidRPr="001F2AB5">
      <w:rPr>
        <w:sz w:val="18"/>
        <w:szCs w:val="18"/>
        <w:lang w:eastAsia="lt-LT"/>
      </w:rPr>
      <w:t>The Authors.</w:t>
    </w:r>
    <w:r w:rsidRPr="001F2AB5">
      <w:rPr>
        <w:sz w:val="18"/>
        <w:szCs w:val="18"/>
        <w:lang w:val="pl-PL" w:eastAsia="lt-LT"/>
      </w:rPr>
      <w:t xml:space="preserve"> </w:t>
    </w:r>
    <w:r w:rsidRPr="001F2AB5">
      <w:rPr>
        <w:sz w:val="18"/>
        <w:szCs w:val="18"/>
        <w:lang w:eastAsia="lt-LT"/>
      </w:rPr>
      <w:t xml:space="preserve">Published by </w:t>
    </w:r>
    <w:r w:rsidRPr="001F2AB5">
      <w:rPr>
        <w:sz w:val="18"/>
        <w:szCs w:val="18"/>
      </w:rPr>
      <w:t xml:space="preserve">VGTU Press. </w:t>
    </w:r>
    <w:r w:rsidRPr="001F2AB5">
      <w:rPr>
        <w:sz w:val="18"/>
        <w:szCs w:val="18"/>
        <w:lang w:val="pl-PL" w:eastAsia="lt-LT"/>
      </w:rPr>
      <w:t xml:space="preserve">This is an open-access article distributed under the terms of the </w:t>
    </w:r>
    <w:r w:rsidR="00695BC4" w:rsidRPr="001F2AB5">
      <w:rPr>
        <w:sz w:val="18"/>
        <w:szCs w:val="18"/>
        <w:lang w:val="pl-PL" w:eastAsia="lt-LT"/>
      </w:rPr>
      <w:t>Creative Commons Attribution (CC BY-NC 4.0) License,</w:t>
    </w:r>
    <w:r w:rsidRPr="001F2AB5">
      <w:rPr>
        <w:sz w:val="18"/>
        <w:szCs w:val="18"/>
        <w:lang w:val="pl-PL" w:eastAsia="lt-LT"/>
      </w:rPr>
      <w:t xml:space="preserve"> which permits unrestricted use, distribution, and reproduction in any medium, provided the original author and source are credited.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E81BE" w14:textId="7D456443" w:rsidR="0021037E" w:rsidRPr="0021037E" w:rsidRDefault="0021037E" w:rsidP="0021037E">
    <w:pPr>
      <w:jc w:val="left"/>
    </w:pPr>
    <w:r w:rsidRPr="00D0582A">
      <w:rPr>
        <w:b/>
      </w:rPr>
      <w:fldChar w:fldCharType="begin"/>
    </w:r>
    <w:r w:rsidRPr="00D0582A">
      <w:rPr>
        <w:b/>
      </w:rPr>
      <w:instrText xml:space="preserve"> PAGE   \* MERGEFORMAT </w:instrText>
    </w:r>
    <w:r w:rsidRPr="00D0582A">
      <w:rPr>
        <w:b/>
      </w:rPr>
      <w:fldChar w:fldCharType="separate"/>
    </w:r>
    <w:r w:rsidR="00C84B6E" w:rsidRPr="00C84B6E">
      <w:rPr>
        <w:noProof/>
      </w:rPr>
      <w:t>5</w:t>
    </w:r>
    <w:r w:rsidRPr="00D0582A">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FFB" w14:textId="77777777" w:rsidR="00FE5876" w:rsidRDefault="00FE5876" w:rsidP="00D2412C">
      <w:r>
        <w:separator/>
      </w:r>
    </w:p>
    <w:p w14:paraId="424D543F" w14:textId="77777777" w:rsidR="00FE5876" w:rsidRDefault="00FE5876"/>
    <w:p w14:paraId="07590992" w14:textId="77777777" w:rsidR="00FE5876" w:rsidRDefault="00FE5876"/>
  </w:footnote>
  <w:footnote w:type="continuationSeparator" w:id="0">
    <w:p w14:paraId="150C4F52" w14:textId="77777777" w:rsidR="00FE5876" w:rsidRDefault="00FE5876" w:rsidP="00D2412C">
      <w:r>
        <w:continuationSeparator/>
      </w:r>
    </w:p>
    <w:p w14:paraId="144BB4B0" w14:textId="77777777" w:rsidR="00FE5876" w:rsidRDefault="00FE5876"/>
    <w:p w14:paraId="37ADD85E" w14:textId="77777777" w:rsidR="00FE5876" w:rsidRDefault="00FE58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D9199" w14:textId="34B24DAB" w:rsidR="00FE5876" w:rsidRDefault="00FE5876" w:rsidP="00EA19DA">
    <w:pPr>
      <w:pStyle w:val="14HEAD"/>
    </w:pPr>
    <w:r w:rsidRPr="001F2AB5">
      <w:t>Surname, N.; Surname, N. Year. Full title</w:t>
    </w:r>
    <w:r w:rsidRPr="00B34CE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3A10F" w14:textId="2EB70FA9" w:rsidR="00EA19DA" w:rsidRDefault="00EA19DA" w:rsidP="00EA19DA">
    <w:pPr>
      <w:pStyle w:val="14HEAD"/>
    </w:pPr>
    <w:r w:rsidRPr="0052360A">
      <w:t>Surname, N.; Surname, N. Year. Full title</w:t>
    </w:r>
    <w:r w:rsidRPr="00B34CE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AAD6E" w14:textId="4ADE43B9" w:rsidR="003F49C3" w:rsidRPr="001F2AB5" w:rsidRDefault="004F718A" w:rsidP="004F718A">
    <w:pPr>
      <w:tabs>
        <w:tab w:val="right" w:pos="9214"/>
      </w:tabs>
      <w:spacing w:before="0" w:after="0"/>
      <w:rPr>
        <w:spacing w:val="-4"/>
        <w:szCs w:val="20"/>
      </w:rPr>
    </w:pPr>
    <w:r w:rsidRPr="00FA135A">
      <w:rPr>
        <w:spacing w:val="-4"/>
        <w:szCs w:val="20"/>
      </w:rPr>
      <w:t>“</w:t>
    </w:r>
    <w:r w:rsidR="003F49C3">
      <w:rPr>
        <w:spacing w:val="-4"/>
        <w:szCs w:val="20"/>
      </w:rPr>
      <w:t>Modern Building Materials, Structures and Techniques</w:t>
    </w:r>
    <w:r w:rsidR="007F4FBA" w:rsidRPr="007F4FBA">
      <w:rPr>
        <w:spacing w:val="-4"/>
        <w:szCs w:val="20"/>
      </w:rPr>
      <w:t>”</w:t>
    </w:r>
    <w:r w:rsidR="003F49C3" w:rsidRPr="003F49C3">
      <w:rPr>
        <w:spacing w:val="-4"/>
        <w:szCs w:val="20"/>
      </w:rPr>
      <w:t xml:space="preserve"> </w:t>
    </w:r>
    <w:r w:rsidR="003F49C3">
      <w:rPr>
        <w:spacing w:val="-4"/>
        <w:szCs w:val="20"/>
      </w:rPr>
      <w:tab/>
    </w:r>
    <w:r w:rsidR="003F49C3" w:rsidRPr="001F2AB5">
      <w:rPr>
        <w:spacing w:val="-4"/>
        <w:szCs w:val="20"/>
      </w:rPr>
      <w:t xml:space="preserve">eISSN </w:t>
    </w:r>
    <w:r w:rsidR="001F2AB5">
      <w:rPr>
        <w:spacing w:val="-4"/>
        <w:szCs w:val="20"/>
      </w:rPr>
      <w:t>XXXX</w:t>
    </w:r>
    <w:r w:rsidR="003F49C3" w:rsidRPr="001F2AB5">
      <w:rPr>
        <w:spacing w:val="-4"/>
        <w:szCs w:val="20"/>
      </w:rPr>
      <w:t>-</w:t>
    </w:r>
    <w:r w:rsidR="001F2AB5">
      <w:rPr>
        <w:spacing w:val="-4"/>
        <w:szCs w:val="20"/>
      </w:rPr>
      <w:t>XXXX</w:t>
    </w:r>
    <w:r w:rsidR="003F49C3" w:rsidRPr="001F2AB5">
      <w:rPr>
        <w:spacing w:val="-4"/>
        <w:szCs w:val="20"/>
      </w:rPr>
      <w:t xml:space="preserve"> / eISBN XXX-XXX-XXX</w:t>
    </w:r>
  </w:p>
  <w:p w14:paraId="512CF4A8" w14:textId="3C3E10F1" w:rsidR="004F718A" w:rsidRPr="001F2AB5" w:rsidRDefault="003F49C3" w:rsidP="004F718A">
    <w:pPr>
      <w:tabs>
        <w:tab w:val="right" w:pos="9214"/>
      </w:tabs>
      <w:spacing w:before="0" w:after="0"/>
      <w:rPr>
        <w:spacing w:val="-4"/>
        <w:szCs w:val="20"/>
      </w:rPr>
    </w:pPr>
    <w:r w:rsidRPr="001F2AB5">
      <w:rPr>
        <w:spacing w:val="-4"/>
        <w:szCs w:val="20"/>
        <w:lang w:val="lt-LT"/>
      </w:rPr>
      <w:t>13</w:t>
    </w:r>
    <w:r w:rsidR="007F4FBA" w:rsidRPr="001F2AB5">
      <w:rPr>
        <w:spacing w:val="-4"/>
        <w:szCs w:val="20"/>
        <w:lang w:val="lt-LT"/>
      </w:rPr>
      <w:t>th International Conference</w:t>
    </w:r>
    <w:r w:rsidR="004F718A" w:rsidRPr="001F2AB5">
      <w:rPr>
        <w:spacing w:val="-4"/>
        <w:szCs w:val="20"/>
        <w:lang w:val="lt-LT"/>
      </w:rPr>
      <w:tab/>
    </w:r>
    <w:r w:rsidR="001F2AB5">
      <w:rPr>
        <w:spacing w:val="-4"/>
        <w:szCs w:val="20"/>
        <w:lang w:val="lt-LT"/>
      </w:rPr>
      <w:t xml:space="preserve">Article ID: </w:t>
    </w:r>
    <w:r w:rsidRPr="001F2AB5">
      <w:rPr>
        <w:spacing w:val="-4"/>
        <w:szCs w:val="20"/>
      </w:rPr>
      <w:t>mbmst.2019.XXX</w:t>
    </w:r>
  </w:p>
  <w:p w14:paraId="44B2C1B9" w14:textId="5A19F3B3" w:rsidR="004F718A" w:rsidRDefault="007F4FBA" w:rsidP="004F718A">
    <w:pPr>
      <w:tabs>
        <w:tab w:val="right" w:pos="9214"/>
      </w:tabs>
      <w:spacing w:before="0" w:after="0"/>
      <w:rPr>
        <w:spacing w:val="-4"/>
        <w:szCs w:val="20"/>
      </w:rPr>
    </w:pPr>
    <w:r w:rsidRPr="001F2AB5">
      <w:rPr>
        <w:spacing w:val="-4"/>
        <w:szCs w:val="20"/>
        <w:lang w:val="lt-LT"/>
      </w:rPr>
      <w:t>Vilnius Gediminas Technical University</w:t>
    </w:r>
    <w:r w:rsidR="004F718A" w:rsidRPr="001F2AB5">
      <w:rPr>
        <w:spacing w:val="-4"/>
        <w:szCs w:val="20"/>
        <w:lang w:val="lt-LT"/>
      </w:rPr>
      <w:tab/>
    </w:r>
    <w:r w:rsidR="003F49C3" w:rsidRPr="001F2AB5">
      <w:rPr>
        <w:spacing w:val="-4"/>
        <w:szCs w:val="20"/>
      </w:rPr>
      <w:t>DOI: http://doi.org/</w:t>
    </w:r>
    <w:r w:rsidR="001F2AB5">
      <w:rPr>
        <w:spacing w:val="-4"/>
        <w:szCs w:val="20"/>
      </w:rPr>
      <w:t>XXXXXX</w:t>
    </w:r>
    <w:r w:rsidR="003F49C3" w:rsidRPr="001F2AB5">
      <w:rPr>
        <w:spacing w:val="-4"/>
        <w:szCs w:val="20"/>
      </w:rPr>
      <w:t>/mbmst.2019.XXX</w:t>
    </w:r>
  </w:p>
  <w:p w14:paraId="18BEB73E" w14:textId="2490DA7B" w:rsidR="004F718A" w:rsidRDefault="004F718A" w:rsidP="004F718A">
    <w:pPr>
      <w:tabs>
        <w:tab w:val="right" w:pos="9214"/>
      </w:tabs>
      <w:spacing w:before="0" w:after="0"/>
      <w:rPr>
        <w:spacing w:val="-4"/>
        <w:szCs w:val="20"/>
        <w:lang w:val="lt-LT"/>
      </w:rPr>
    </w:pPr>
    <w:r>
      <w:rPr>
        <w:noProof/>
        <w:spacing w:val="-4"/>
        <w:szCs w:val="20"/>
        <w:lang w:val="lt-LT" w:eastAsia="lt-LT" w:bidi="ar-SA"/>
      </w:rPr>
      <mc:AlternateContent>
        <mc:Choice Requires="wps">
          <w:drawing>
            <wp:anchor distT="0" distB="0" distL="114300" distR="114300" simplePos="0" relativeHeight="251659264" behindDoc="0" locked="0" layoutInCell="1" allowOverlap="1" wp14:anchorId="6788819D" wp14:editId="7AE157CC">
              <wp:simplePos x="0" y="0"/>
              <wp:positionH relativeFrom="margin">
                <wp:align>right</wp:align>
              </wp:positionH>
              <wp:positionV relativeFrom="paragraph">
                <wp:posOffset>179705</wp:posOffset>
              </wp:positionV>
              <wp:extent cx="5973288"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59732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E0EF3" id="Straight Connector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9.15pt,14.15pt" to="88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" strokecolor="black [3213]" strokeweight=".5pt">
              <v:stroke joinstyle="miter"/>
              <w10:wrap anchorx="margin"/>
            </v:line>
          </w:pict>
        </mc:Fallback>
      </mc:AlternateContent>
    </w:r>
    <w:r w:rsidRPr="00FA135A">
      <w:rPr>
        <w:spacing w:val="-4"/>
        <w:szCs w:val="20"/>
        <w:lang w:val="lt-LT"/>
      </w:rPr>
      <w:t xml:space="preserve">Lithuania, </w:t>
    </w:r>
    <w:r w:rsidR="003F49C3">
      <w:rPr>
        <w:spacing w:val="-4"/>
        <w:szCs w:val="20"/>
        <w:lang w:val="lt-LT"/>
      </w:rPr>
      <w:t>16</w:t>
    </w:r>
    <w:r w:rsidR="007F4FBA">
      <w:rPr>
        <w:spacing w:val="-4"/>
        <w:szCs w:val="20"/>
        <w:lang w:val="lt-LT"/>
      </w:rPr>
      <w:t>–</w:t>
    </w:r>
    <w:r w:rsidR="003F49C3">
      <w:rPr>
        <w:spacing w:val="-4"/>
        <w:szCs w:val="20"/>
        <w:lang w:val="lt-LT"/>
      </w:rPr>
      <w:t>17</w:t>
    </w:r>
    <w:r w:rsidR="007F4FBA" w:rsidRPr="007F4FBA">
      <w:rPr>
        <w:spacing w:val="-4"/>
        <w:szCs w:val="20"/>
        <w:lang w:val="lt-LT"/>
      </w:rPr>
      <w:t xml:space="preserve"> </w:t>
    </w:r>
    <w:r w:rsidR="003F49C3">
      <w:rPr>
        <w:spacing w:val="-4"/>
        <w:szCs w:val="20"/>
        <w:lang w:val="lt-LT"/>
      </w:rPr>
      <w:t>May</w:t>
    </w:r>
    <w:r w:rsidR="007F4FBA" w:rsidRPr="007F4FBA">
      <w:rPr>
        <w:spacing w:val="-4"/>
        <w:szCs w:val="20"/>
        <w:lang w:val="lt-LT"/>
      </w:rPr>
      <w:t xml:space="preserve"> 201</w:t>
    </w:r>
    <w:r w:rsidR="003F49C3">
      <w:rPr>
        <w:spacing w:val="-4"/>
        <w:szCs w:val="20"/>
        <w:lang w:val="lt-LT"/>
      </w:rPr>
      <w:t>9</w:t>
    </w:r>
    <w:r w:rsidRPr="00C06C11">
      <w:rPr>
        <w:spacing w:val="-4"/>
        <w:szCs w:val="20"/>
      </w:rPr>
      <w:t xml:space="preserve"> </w:t>
    </w:r>
    <w:r>
      <w:rPr>
        <w:spacing w:val="-4"/>
        <w:szCs w:val="20"/>
      </w:rPr>
      <w:tab/>
    </w:r>
  </w:p>
  <w:p w14:paraId="1A1DF064" w14:textId="77777777" w:rsidR="00281061" w:rsidRPr="004F718A" w:rsidRDefault="00281061" w:rsidP="00AF48E6">
    <w:pPr>
      <w:spacing w:before="0" w:after="0"/>
      <w:rPr>
        <w:spacing w:val="-4"/>
        <w:szCs w:val="20"/>
        <w:lang w:val="lt-L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4B23" w14:textId="1D7541FD" w:rsidR="0021037E" w:rsidRPr="0021037E" w:rsidRDefault="0021037E" w:rsidP="0021037E">
    <w:pPr>
      <w:pStyle w:val="14HEAD"/>
    </w:pPr>
    <w:r w:rsidRPr="00B34CE9">
      <w:t xml:space="preserve">Surname, N.; Surname, N. Year. Full title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10AD5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8D206682"/>
    <w:lvl w:ilvl="0">
      <w:start w:val="1"/>
      <w:numFmt w:val="decimal"/>
      <w:pStyle w:val="ListNumber"/>
      <w:lvlText w:val="%1."/>
      <w:lvlJc w:val="left"/>
      <w:pPr>
        <w:tabs>
          <w:tab w:val="num" w:pos="360"/>
        </w:tabs>
        <w:ind w:left="360" w:hanging="360"/>
      </w:pPr>
    </w:lvl>
  </w:abstractNum>
  <w:abstractNum w:abstractNumId="2" w15:restartNumberingAfterBreak="0">
    <w:nsid w:val="13851C24"/>
    <w:multiLevelType w:val="hybridMultilevel"/>
    <w:tmpl w:val="71C4E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9169D"/>
    <w:multiLevelType w:val="hybridMultilevel"/>
    <w:tmpl w:val="781687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A71FF0"/>
    <w:multiLevelType w:val="hybridMultilevel"/>
    <w:tmpl w:val="C88EA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1D5D64"/>
    <w:multiLevelType w:val="hybridMultilevel"/>
    <w:tmpl w:val="8520B204"/>
    <w:lvl w:ilvl="0" w:tplc="61A4269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2E75E2"/>
    <w:multiLevelType w:val="hybridMultilevel"/>
    <w:tmpl w:val="DB44627C"/>
    <w:lvl w:ilvl="0" w:tplc="90B04AC0">
      <w:start w:val="1"/>
      <w:numFmt w:val="bullet"/>
      <w:pStyle w:val="10numbering"/>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F511A7"/>
    <w:multiLevelType w:val="hybridMultilevel"/>
    <w:tmpl w:val="EB608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99C6FB7"/>
    <w:multiLevelType w:val="hybridMultilevel"/>
    <w:tmpl w:val="C8DC5D84"/>
    <w:lvl w:ilvl="0" w:tplc="EEDCF314">
      <w:start w:val="1"/>
      <w:numFmt w:val="decimal"/>
      <w:pStyle w:val="12NUMBERING"/>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BD96BF8"/>
    <w:multiLevelType w:val="hybridMultilevel"/>
    <w:tmpl w:val="4378CB6E"/>
    <w:lvl w:ilvl="0" w:tplc="E672448C">
      <w:start w:val="1"/>
      <w:numFmt w:val="bullet"/>
      <w:pStyle w:val="Bulletedlis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A86BEB"/>
    <w:multiLevelType w:val="hybridMultilevel"/>
    <w:tmpl w:val="A936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10"/>
  </w:num>
  <w:num w:numId="4">
    <w:abstractNumId w:val="1"/>
  </w:num>
  <w:num w:numId="5">
    <w:abstractNumId w:val="3"/>
  </w:num>
  <w:num w:numId="6">
    <w:abstractNumId w:val="7"/>
  </w:num>
  <w:num w:numId="7">
    <w:abstractNumId w:val="6"/>
  </w:num>
  <w:num w:numId="8">
    <w:abstractNumId w:val="2"/>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bordersDoNotSurroundHeader/>
  <w:bordersDoNotSurroundFooter/>
  <w:hideSpellingErrors/>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autoHyphenation/>
  <w:hyphenationZone w:val="396"/>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52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F14"/>
    <w:rsid w:val="00003C73"/>
    <w:rsid w:val="00005B75"/>
    <w:rsid w:val="00015BCA"/>
    <w:rsid w:val="00016F15"/>
    <w:rsid w:val="00017AA1"/>
    <w:rsid w:val="00024CC7"/>
    <w:rsid w:val="00026C94"/>
    <w:rsid w:val="00040350"/>
    <w:rsid w:val="000416B4"/>
    <w:rsid w:val="000432E5"/>
    <w:rsid w:val="00046D5E"/>
    <w:rsid w:val="000505C4"/>
    <w:rsid w:val="00052667"/>
    <w:rsid w:val="0005668B"/>
    <w:rsid w:val="000613E1"/>
    <w:rsid w:val="00063380"/>
    <w:rsid w:val="000660B8"/>
    <w:rsid w:val="00067720"/>
    <w:rsid w:val="00072D1C"/>
    <w:rsid w:val="0007508B"/>
    <w:rsid w:val="00077B91"/>
    <w:rsid w:val="0009586C"/>
    <w:rsid w:val="00095B41"/>
    <w:rsid w:val="00097694"/>
    <w:rsid w:val="000A13C2"/>
    <w:rsid w:val="000A1919"/>
    <w:rsid w:val="000A23E4"/>
    <w:rsid w:val="000A6B47"/>
    <w:rsid w:val="000B1962"/>
    <w:rsid w:val="000B4ED8"/>
    <w:rsid w:val="000C22E2"/>
    <w:rsid w:val="000C3565"/>
    <w:rsid w:val="000C4CDB"/>
    <w:rsid w:val="000C5847"/>
    <w:rsid w:val="000D049A"/>
    <w:rsid w:val="000D06E4"/>
    <w:rsid w:val="000D6401"/>
    <w:rsid w:val="000D7557"/>
    <w:rsid w:val="000D77EA"/>
    <w:rsid w:val="000E7417"/>
    <w:rsid w:val="00113CF5"/>
    <w:rsid w:val="001142EC"/>
    <w:rsid w:val="001271D6"/>
    <w:rsid w:val="00134D2F"/>
    <w:rsid w:val="0014767E"/>
    <w:rsid w:val="001506FD"/>
    <w:rsid w:val="00156783"/>
    <w:rsid w:val="0017287F"/>
    <w:rsid w:val="0017350C"/>
    <w:rsid w:val="001756C9"/>
    <w:rsid w:val="00184774"/>
    <w:rsid w:val="00184B27"/>
    <w:rsid w:val="001864A2"/>
    <w:rsid w:val="00193CF5"/>
    <w:rsid w:val="00193E3A"/>
    <w:rsid w:val="0019510C"/>
    <w:rsid w:val="00195A08"/>
    <w:rsid w:val="001960C8"/>
    <w:rsid w:val="001A0988"/>
    <w:rsid w:val="001A09FF"/>
    <w:rsid w:val="001A6475"/>
    <w:rsid w:val="001A75D8"/>
    <w:rsid w:val="001B0CD1"/>
    <w:rsid w:val="001B260F"/>
    <w:rsid w:val="001B35C7"/>
    <w:rsid w:val="001C0D8E"/>
    <w:rsid w:val="001C1AEA"/>
    <w:rsid w:val="001C1E30"/>
    <w:rsid w:val="001C3B50"/>
    <w:rsid w:val="001D33A7"/>
    <w:rsid w:val="001E0CC8"/>
    <w:rsid w:val="001E1111"/>
    <w:rsid w:val="001E3494"/>
    <w:rsid w:val="001E7422"/>
    <w:rsid w:val="001E750D"/>
    <w:rsid w:val="001E7B80"/>
    <w:rsid w:val="001F2AB5"/>
    <w:rsid w:val="001F37F7"/>
    <w:rsid w:val="00200338"/>
    <w:rsid w:val="0020129C"/>
    <w:rsid w:val="00201A89"/>
    <w:rsid w:val="00205B52"/>
    <w:rsid w:val="00207036"/>
    <w:rsid w:val="0021037E"/>
    <w:rsid w:val="00214153"/>
    <w:rsid w:val="002202A4"/>
    <w:rsid w:val="00221B03"/>
    <w:rsid w:val="0022580D"/>
    <w:rsid w:val="0022697E"/>
    <w:rsid w:val="002336DB"/>
    <w:rsid w:val="00241B64"/>
    <w:rsid w:val="00243B88"/>
    <w:rsid w:val="00245781"/>
    <w:rsid w:val="00247B63"/>
    <w:rsid w:val="00250D2F"/>
    <w:rsid w:val="00255817"/>
    <w:rsid w:val="00260741"/>
    <w:rsid w:val="00264BB1"/>
    <w:rsid w:val="00264DC1"/>
    <w:rsid w:val="00265A50"/>
    <w:rsid w:val="0026667B"/>
    <w:rsid w:val="00272DAA"/>
    <w:rsid w:val="00274213"/>
    <w:rsid w:val="00274F93"/>
    <w:rsid w:val="00281061"/>
    <w:rsid w:val="002873AD"/>
    <w:rsid w:val="00290DC0"/>
    <w:rsid w:val="00292013"/>
    <w:rsid w:val="002929DF"/>
    <w:rsid w:val="00292AE4"/>
    <w:rsid w:val="00296752"/>
    <w:rsid w:val="002A604A"/>
    <w:rsid w:val="002B380F"/>
    <w:rsid w:val="002B433E"/>
    <w:rsid w:val="002B45BC"/>
    <w:rsid w:val="002B5161"/>
    <w:rsid w:val="002C44EA"/>
    <w:rsid w:val="002C59CB"/>
    <w:rsid w:val="002D0547"/>
    <w:rsid w:val="002D1F3D"/>
    <w:rsid w:val="002D7AA5"/>
    <w:rsid w:val="002D7B66"/>
    <w:rsid w:val="002E0EA4"/>
    <w:rsid w:val="002E13F1"/>
    <w:rsid w:val="002E25EC"/>
    <w:rsid w:val="002E43E8"/>
    <w:rsid w:val="002F0EDD"/>
    <w:rsid w:val="002F722A"/>
    <w:rsid w:val="003030F9"/>
    <w:rsid w:val="00312061"/>
    <w:rsid w:val="00312A94"/>
    <w:rsid w:val="003214B9"/>
    <w:rsid w:val="00326CBB"/>
    <w:rsid w:val="00327466"/>
    <w:rsid w:val="003312DC"/>
    <w:rsid w:val="00331BF1"/>
    <w:rsid w:val="003333A7"/>
    <w:rsid w:val="00335934"/>
    <w:rsid w:val="00340EAA"/>
    <w:rsid w:val="00343696"/>
    <w:rsid w:val="00345D5E"/>
    <w:rsid w:val="00346BA1"/>
    <w:rsid w:val="0034769E"/>
    <w:rsid w:val="003512D1"/>
    <w:rsid w:val="00352F17"/>
    <w:rsid w:val="0035408F"/>
    <w:rsid w:val="00354FCD"/>
    <w:rsid w:val="00355A2D"/>
    <w:rsid w:val="00360AC0"/>
    <w:rsid w:val="00370358"/>
    <w:rsid w:val="003723C4"/>
    <w:rsid w:val="00372524"/>
    <w:rsid w:val="00373B9E"/>
    <w:rsid w:val="00374108"/>
    <w:rsid w:val="003840CC"/>
    <w:rsid w:val="00390809"/>
    <w:rsid w:val="0039540D"/>
    <w:rsid w:val="003955F7"/>
    <w:rsid w:val="0039663F"/>
    <w:rsid w:val="00396E6F"/>
    <w:rsid w:val="003A45DE"/>
    <w:rsid w:val="003A6592"/>
    <w:rsid w:val="003A6CCB"/>
    <w:rsid w:val="003B6B6B"/>
    <w:rsid w:val="003C107B"/>
    <w:rsid w:val="003C34AA"/>
    <w:rsid w:val="003C67DB"/>
    <w:rsid w:val="003C68B0"/>
    <w:rsid w:val="003C7CFC"/>
    <w:rsid w:val="003D0D33"/>
    <w:rsid w:val="003D5A18"/>
    <w:rsid w:val="003E0D7C"/>
    <w:rsid w:val="003E24B6"/>
    <w:rsid w:val="003E4604"/>
    <w:rsid w:val="003E77D8"/>
    <w:rsid w:val="003F0AC8"/>
    <w:rsid w:val="003F472E"/>
    <w:rsid w:val="003F49C3"/>
    <w:rsid w:val="003F6301"/>
    <w:rsid w:val="004018B0"/>
    <w:rsid w:val="00405B16"/>
    <w:rsid w:val="00407C72"/>
    <w:rsid w:val="00412FED"/>
    <w:rsid w:val="00415571"/>
    <w:rsid w:val="00422B6C"/>
    <w:rsid w:val="004247E7"/>
    <w:rsid w:val="00424C06"/>
    <w:rsid w:val="00425B89"/>
    <w:rsid w:val="004272E3"/>
    <w:rsid w:val="00427CDE"/>
    <w:rsid w:val="0043083F"/>
    <w:rsid w:val="00432C60"/>
    <w:rsid w:val="00432EC1"/>
    <w:rsid w:val="00436F1C"/>
    <w:rsid w:val="00437292"/>
    <w:rsid w:val="00442C21"/>
    <w:rsid w:val="004431F0"/>
    <w:rsid w:val="0045327F"/>
    <w:rsid w:val="00465C46"/>
    <w:rsid w:val="004669AF"/>
    <w:rsid w:val="00467D79"/>
    <w:rsid w:val="004720B2"/>
    <w:rsid w:val="00475AAD"/>
    <w:rsid w:val="00483950"/>
    <w:rsid w:val="004847AB"/>
    <w:rsid w:val="00485B7F"/>
    <w:rsid w:val="00492B43"/>
    <w:rsid w:val="00497267"/>
    <w:rsid w:val="004A0079"/>
    <w:rsid w:val="004A1556"/>
    <w:rsid w:val="004A5A04"/>
    <w:rsid w:val="004B40EE"/>
    <w:rsid w:val="004B53FC"/>
    <w:rsid w:val="004B546C"/>
    <w:rsid w:val="004B7F0D"/>
    <w:rsid w:val="004C1677"/>
    <w:rsid w:val="004C2512"/>
    <w:rsid w:val="004C2E6D"/>
    <w:rsid w:val="004C5A5C"/>
    <w:rsid w:val="004C796E"/>
    <w:rsid w:val="004D0AFE"/>
    <w:rsid w:val="004D3C45"/>
    <w:rsid w:val="004D4525"/>
    <w:rsid w:val="004E2565"/>
    <w:rsid w:val="004E29C0"/>
    <w:rsid w:val="004E57F0"/>
    <w:rsid w:val="004F160C"/>
    <w:rsid w:val="004F3C2F"/>
    <w:rsid w:val="004F441C"/>
    <w:rsid w:val="004F718A"/>
    <w:rsid w:val="005030C9"/>
    <w:rsid w:val="005127DD"/>
    <w:rsid w:val="00516A27"/>
    <w:rsid w:val="0052360A"/>
    <w:rsid w:val="00525EFC"/>
    <w:rsid w:val="0052658C"/>
    <w:rsid w:val="00526BEA"/>
    <w:rsid w:val="00527982"/>
    <w:rsid w:val="00531C60"/>
    <w:rsid w:val="00533CFF"/>
    <w:rsid w:val="00535543"/>
    <w:rsid w:val="00547DD2"/>
    <w:rsid w:val="0055191D"/>
    <w:rsid w:val="00554291"/>
    <w:rsid w:val="00555FC6"/>
    <w:rsid w:val="00556F66"/>
    <w:rsid w:val="005574B8"/>
    <w:rsid w:val="005576C8"/>
    <w:rsid w:val="00566FA7"/>
    <w:rsid w:val="0057050F"/>
    <w:rsid w:val="00576E0F"/>
    <w:rsid w:val="00583015"/>
    <w:rsid w:val="00584C19"/>
    <w:rsid w:val="00590215"/>
    <w:rsid w:val="00593552"/>
    <w:rsid w:val="005972F1"/>
    <w:rsid w:val="00597515"/>
    <w:rsid w:val="005976FD"/>
    <w:rsid w:val="005A30D7"/>
    <w:rsid w:val="005A4075"/>
    <w:rsid w:val="005A6921"/>
    <w:rsid w:val="005B002C"/>
    <w:rsid w:val="005B004F"/>
    <w:rsid w:val="005B3ED2"/>
    <w:rsid w:val="005B4DA1"/>
    <w:rsid w:val="005C0BCD"/>
    <w:rsid w:val="005C20EA"/>
    <w:rsid w:val="005C3CA3"/>
    <w:rsid w:val="005C761E"/>
    <w:rsid w:val="005D1821"/>
    <w:rsid w:val="005E00CB"/>
    <w:rsid w:val="005E1828"/>
    <w:rsid w:val="005E3620"/>
    <w:rsid w:val="005E3D95"/>
    <w:rsid w:val="005F581E"/>
    <w:rsid w:val="005F7604"/>
    <w:rsid w:val="00603EB9"/>
    <w:rsid w:val="00604202"/>
    <w:rsid w:val="00606007"/>
    <w:rsid w:val="006061A1"/>
    <w:rsid w:val="0060736E"/>
    <w:rsid w:val="006144AF"/>
    <w:rsid w:val="00620F6A"/>
    <w:rsid w:val="00623293"/>
    <w:rsid w:val="00626B21"/>
    <w:rsid w:val="006376EB"/>
    <w:rsid w:val="00641F6A"/>
    <w:rsid w:val="00645E10"/>
    <w:rsid w:val="0064784F"/>
    <w:rsid w:val="00650AC4"/>
    <w:rsid w:val="00651576"/>
    <w:rsid w:val="00652980"/>
    <w:rsid w:val="00652A15"/>
    <w:rsid w:val="006541C4"/>
    <w:rsid w:val="006615D0"/>
    <w:rsid w:val="006639C4"/>
    <w:rsid w:val="00667129"/>
    <w:rsid w:val="006702F3"/>
    <w:rsid w:val="00670C9A"/>
    <w:rsid w:val="006740CD"/>
    <w:rsid w:val="00676FDA"/>
    <w:rsid w:val="006806BE"/>
    <w:rsid w:val="00684906"/>
    <w:rsid w:val="00694B00"/>
    <w:rsid w:val="00695BC4"/>
    <w:rsid w:val="006A0965"/>
    <w:rsid w:val="006A44A5"/>
    <w:rsid w:val="006A57EF"/>
    <w:rsid w:val="006A5D26"/>
    <w:rsid w:val="006B0BF7"/>
    <w:rsid w:val="006B28A2"/>
    <w:rsid w:val="006B77C1"/>
    <w:rsid w:val="006C1E82"/>
    <w:rsid w:val="006C1F5C"/>
    <w:rsid w:val="006C4BC6"/>
    <w:rsid w:val="006C4BEF"/>
    <w:rsid w:val="006C5403"/>
    <w:rsid w:val="006D60A9"/>
    <w:rsid w:val="006D677C"/>
    <w:rsid w:val="006E19EE"/>
    <w:rsid w:val="006F0264"/>
    <w:rsid w:val="006F30ED"/>
    <w:rsid w:val="006F53A7"/>
    <w:rsid w:val="00700B1A"/>
    <w:rsid w:val="00710B87"/>
    <w:rsid w:val="00716757"/>
    <w:rsid w:val="0072013B"/>
    <w:rsid w:val="00721B2C"/>
    <w:rsid w:val="0072242F"/>
    <w:rsid w:val="00727E05"/>
    <w:rsid w:val="00735FB9"/>
    <w:rsid w:val="00736F8B"/>
    <w:rsid w:val="007405D2"/>
    <w:rsid w:val="00743D12"/>
    <w:rsid w:val="00744792"/>
    <w:rsid w:val="00757D6A"/>
    <w:rsid w:val="00760CE1"/>
    <w:rsid w:val="0076208D"/>
    <w:rsid w:val="00764E16"/>
    <w:rsid w:val="00766821"/>
    <w:rsid w:val="0077504B"/>
    <w:rsid w:val="0077705D"/>
    <w:rsid w:val="00777ED8"/>
    <w:rsid w:val="007806D3"/>
    <w:rsid w:val="00782F84"/>
    <w:rsid w:val="00783D10"/>
    <w:rsid w:val="007844BF"/>
    <w:rsid w:val="00785860"/>
    <w:rsid w:val="007874A6"/>
    <w:rsid w:val="00797D79"/>
    <w:rsid w:val="007A2061"/>
    <w:rsid w:val="007A2CF6"/>
    <w:rsid w:val="007A55BF"/>
    <w:rsid w:val="007B3CA5"/>
    <w:rsid w:val="007B3DE2"/>
    <w:rsid w:val="007B70C7"/>
    <w:rsid w:val="007C0636"/>
    <w:rsid w:val="007C0E8E"/>
    <w:rsid w:val="007C7426"/>
    <w:rsid w:val="007C788B"/>
    <w:rsid w:val="007D5393"/>
    <w:rsid w:val="007D6079"/>
    <w:rsid w:val="007D6979"/>
    <w:rsid w:val="007E2419"/>
    <w:rsid w:val="007E64D0"/>
    <w:rsid w:val="007F4FBA"/>
    <w:rsid w:val="0080134D"/>
    <w:rsid w:val="00803B28"/>
    <w:rsid w:val="00805783"/>
    <w:rsid w:val="00805840"/>
    <w:rsid w:val="00806D8A"/>
    <w:rsid w:val="0081030F"/>
    <w:rsid w:val="00812CC7"/>
    <w:rsid w:val="00813593"/>
    <w:rsid w:val="0081362D"/>
    <w:rsid w:val="00823289"/>
    <w:rsid w:val="00823658"/>
    <w:rsid w:val="00824C9F"/>
    <w:rsid w:val="008274C0"/>
    <w:rsid w:val="00833B0B"/>
    <w:rsid w:val="00837BC6"/>
    <w:rsid w:val="00861806"/>
    <w:rsid w:val="0086476D"/>
    <w:rsid w:val="008677CE"/>
    <w:rsid w:val="00867AFD"/>
    <w:rsid w:val="0087590F"/>
    <w:rsid w:val="00882498"/>
    <w:rsid w:val="00884B0D"/>
    <w:rsid w:val="00887D93"/>
    <w:rsid w:val="00887DFD"/>
    <w:rsid w:val="00887E47"/>
    <w:rsid w:val="00893E4E"/>
    <w:rsid w:val="00894897"/>
    <w:rsid w:val="008A6E9A"/>
    <w:rsid w:val="008A7AF8"/>
    <w:rsid w:val="008B4531"/>
    <w:rsid w:val="008C017B"/>
    <w:rsid w:val="008C1696"/>
    <w:rsid w:val="008C2FFB"/>
    <w:rsid w:val="008D028C"/>
    <w:rsid w:val="008D44F1"/>
    <w:rsid w:val="008D4638"/>
    <w:rsid w:val="008D5F7D"/>
    <w:rsid w:val="008E359A"/>
    <w:rsid w:val="008E7E5B"/>
    <w:rsid w:val="008F0F14"/>
    <w:rsid w:val="009008D8"/>
    <w:rsid w:val="0090734B"/>
    <w:rsid w:val="00912895"/>
    <w:rsid w:val="00913A26"/>
    <w:rsid w:val="00923146"/>
    <w:rsid w:val="00932BD3"/>
    <w:rsid w:val="00932D2F"/>
    <w:rsid w:val="009408E6"/>
    <w:rsid w:val="009437F5"/>
    <w:rsid w:val="00947BD2"/>
    <w:rsid w:val="00953C5B"/>
    <w:rsid w:val="00956B4A"/>
    <w:rsid w:val="00961966"/>
    <w:rsid w:val="00961AA2"/>
    <w:rsid w:val="00964262"/>
    <w:rsid w:val="00965F5A"/>
    <w:rsid w:val="00971257"/>
    <w:rsid w:val="009771F6"/>
    <w:rsid w:val="00981C27"/>
    <w:rsid w:val="009823E5"/>
    <w:rsid w:val="00984100"/>
    <w:rsid w:val="009864E3"/>
    <w:rsid w:val="00987457"/>
    <w:rsid w:val="00987DA0"/>
    <w:rsid w:val="00990062"/>
    <w:rsid w:val="00994D26"/>
    <w:rsid w:val="009A5795"/>
    <w:rsid w:val="009A7D60"/>
    <w:rsid w:val="009C0FC3"/>
    <w:rsid w:val="009C31B8"/>
    <w:rsid w:val="009C580B"/>
    <w:rsid w:val="009C5CDC"/>
    <w:rsid w:val="009C7467"/>
    <w:rsid w:val="009D32E0"/>
    <w:rsid w:val="009D5D51"/>
    <w:rsid w:val="009E034B"/>
    <w:rsid w:val="009F1811"/>
    <w:rsid w:val="00A008AF"/>
    <w:rsid w:val="00A00A24"/>
    <w:rsid w:val="00A01F59"/>
    <w:rsid w:val="00A068A9"/>
    <w:rsid w:val="00A10654"/>
    <w:rsid w:val="00A11928"/>
    <w:rsid w:val="00A16D95"/>
    <w:rsid w:val="00A20D12"/>
    <w:rsid w:val="00A31411"/>
    <w:rsid w:val="00A31A48"/>
    <w:rsid w:val="00A338F9"/>
    <w:rsid w:val="00A35E53"/>
    <w:rsid w:val="00A437E1"/>
    <w:rsid w:val="00A459E7"/>
    <w:rsid w:val="00A51556"/>
    <w:rsid w:val="00A54E61"/>
    <w:rsid w:val="00A564A5"/>
    <w:rsid w:val="00A60B1D"/>
    <w:rsid w:val="00A6436A"/>
    <w:rsid w:val="00A707E7"/>
    <w:rsid w:val="00A70E80"/>
    <w:rsid w:val="00A73541"/>
    <w:rsid w:val="00A77109"/>
    <w:rsid w:val="00A77C87"/>
    <w:rsid w:val="00A80A76"/>
    <w:rsid w:val="00A842A7"/>
    <w:rsid w:val="00A84760"/>
    <w:rsid w:val="00A86E45"/>
    <w:rsid w:val="00A97527"/>
    <w:rsid w:val="00AA1E6D"/>
    <w:rsid w:val="00AA53D5"/>
    <w:rsid w:val="00AB37E7"/>
    <w:rsid w:val="00AB4B0C"/>
    <w:rsid w:val="00AB5295"/>
    <w:rsid w:val="00AC0C6E"/>
    <w:rsid w:val="00AC3D81"/>
    <w:rsid w:val="00AC63C1"/>
    <w:rsid w:val="00AC6B2A"/>
    <w:rsid w:val="00AD361D"/>
    <w:rsid w:val="00AD49AC"/>
    <w:rsid w:val="00AD4F9C"/>
    <w:rsid w:val="00AD50A0"/>
    <w:rsid w:val="00AD511E"/>
    <w:rsid w:val="00AD7284"/>
    <w:rsid w:val="00AF48E6"/>
    <w:rsid w:val="00AF626B"/>
    <w:rsid w:val="00AF6EEC"/>
    <w:rsid w:val="00AF78F2"/>
    <w:rsid w:val="00B02099"/>
    <w:rsid w:val="00B02715"/>
    <w:rsid w:val="00B14C16"/>
    <w:rsid w:val="00B22D8D"/>
    <w:rsid w:val="00B2787F"/>
    <w:rsid w:val="00B30A5C"/>
    <w:rsid w:val="00B318A2"/>
    <w:rsid w:val="00B32107"/>
    <w:rsid w:val="00B32A53"/>
    <w:rsid w:val="00B34CE9"/>
    <w:rsid w:val="00B34FAD"/>
    <w:rsid w:val="00B42989"/>
    <w:rsid w:val="00B4685E"/>
    <w:rsid w:val="00B47982"/>
    <w:rsid w:val="00B5114D"/>
    <w:rsid w:val="00B517F1"/>
    <w:rsid w:val="00B600E7"/>
    <w:rsid w:val="00B60837"/>
    <w:rsid w:val="00B616BC"/>
    <w:rsid w:val="00B620DC"/>
    <w:rsid w:val="00B632B9"/>
    <w:rsid w:val="00B70BD6"/>
    <w:rsid w:val="00B7174D"/>
    <w:rsid w:val="00B742C3"/>
    <w:rsid w:val="00B837CD"/>
    <w:rsid w:val="00B90812"/>
    <w:rsid w:val="00B91798"/>
    <w:rsid w:val="00B91D91"/>
    <w:rsid w:val="00B9571F"/>
    <w:rsid w:val="00B957F8"/>
    <w:rsid w:val="00B95AD8"/>
    <w:rsid w:val="00B9693B"/>
    <w:rsid w:val="00B97CC1"/>
    <w:rsid w:val="00BA046B"/>
    <w:rsid w:val="00BA6121"/>
    <w:rsid w:val="00BB4C22"/>
    <w:rsid w:val="00BC30CE"/>
    <w:rsid w:val="00BC7D96"/>
    <w:rsid w:val="00BD1AF0"/>
    <w:rsid w:val="00BD3323"/>
    <w:rsid w:val="00BD4139"/>
    <w:rsid w:val="00BD4F6D"/>
    <w:rsid w:val="00BD7DC0"/>
    <w:rsid w:val="00BE0855"/>
    <w:rsid w:val="00BE731D"/>
    <w:rsid w:val="00BF1A7A"/>
    <w:rsid w:val="00BF322A"/>
    <w:rsid w:val="00BF3C6D"/>
    <w:rsid w:val="00BF5F56"/>
    <w:rsid w:val="00BF5FED"/>
    <w:rsid w:val="00BF62D4"/>
    <w:rsid w:val="00C038DB"/>
    <w:rsid w:val="00C07D96"/>
    <w:rsid w:val="00C11C56"/>
    <w:rsid w:val="00C2030C"/>
    <w:rsid w:val="00C223FE"/>
    <w:rsid w:val="00C23854"/>
    <w:rsid w:val="00C361B1"/>
    <w:rsid w:val="00C363D0"/>
    <w:rsid w:val="00C374E7"/>
    <w:rsid w:val="00C4738C"/>
    <w:rsid w:val="00C47673"/>
    <w:rsid w:val="00C50A15"/>
    <w:rsid w:val="00C50CB2"/>
    <w:rsid w:val="00C56A44"/>
    <w:rsid w:val="00C70509"/>
    <w:rsid w:val="00C81370"/>
    <w:rsid w:val="00C81D7B"/>
    <w:rsid w:val="00C820F8"/>
    <w:rsid w:val="00C84B6E"/>
    <w:rsid w:val="00C8696B"/>
    <w:rsid w:val="00C86F1E"/>
    <w:rsid w:val="00C93F6C"/>
    <w:rsid w:val="00CA0989"/>
    <w:rsid w:val="00CA0B78"/>
    <w:rsid w:val="00CA26E9"/>
    <w:rsid w:val="00CA3CF5"/>
    <w:rsid w:val="00CA7E09"/>
    <w:rsid w:val="00CB054E"/>
    <w:rsid w:val="00CB32EC"/>
    <w:rsid w:val="00CB40B0"/>
    <w:rsid w:val="00CC0111"/>
    <w:rsid w:val="00CC4081"/>
    <w:rsid w:val="00CC6567"/>
    <w:rsid w:val="00CD207E"/>
    <w:rsid w:val="00CF0002"/>
    <w:rsid w:val="00CF5FAC"/>
    <w:rsid w:val="00D000F7"/>
    <w:rsid w:val="00D00542"/>
    <w:rsid w:val="00D015E2"/>
    <w:rsid w:val="00D0582A"/>
    <w:rsid w:val="00D143F3"/>
    <w:rsid w:val="00D16B74"/>
    <w:rsid w:val="00D16CBC"/>
    <w:rsid w:val="00D2108F"/>
    <w:rsid w:val="00D21A29"/>
    <w:rsid w:val="00D228ED"/>
    <w:rsid w:val="00D2412C"/>
    <w:rsid w:val="00D337B1"/>
    <w:rsid w:val="00D34094"/>
    <w:rsid w:val="00D42122"/>
    <w:rsid w:val="00D42911"/>
    <w:rsid w:val="00D46516"/>
    <w:rsid w:val="00D502B0"/>
    <w:rsid w:val="00D6021E"/>
    <w:rsid w:val="00D60A6F"/>
    <w:rsid w:val="00D615B0"/>
    <w:rsid w:val="00D64C5F"/>
    <w:rsid w:val="00D65422"/>
    <w:rsid w:val="00D66714"/>
    <w:rsid w:val="00D66B41"/>
    <w:rsid w:val="00D679B8"/>
    <w:rsid w:val="00D700A2"/>
    <w:rsid w:val="00D70544"/>
    <w:rsid w:val="00D71F61"/>
    <w:rsid w:val="00D77015"/>
    <w:rsid w:val="00D77849"/>
    <w:rsid w:val="00D82EC1"/>
    <w:rsid w:val="00D83E13"/>
    <w:rsid w:val="00D84519"/>
    <w:rsid w:val="00D8545D"/>
    <w:rsid w:val="00D864ED"/>
    <w:rsid w:val="00D93C8C"/>
    <w:rsid w:val="00D94FBE"/>
    <w:rsid w:val="00D95531"/>
    <w:rsid w:val="00D97689"/>
    <w:rsid w:val="00DA00D6"/>
    <w:rsid w:val="00DA10C6"/>
    <w:rsid w:val="00DA4582"/>
    <w:rsid w:val="00DB15F5"/>
    <w:rsid w:val="00DB4020"/>
    <w:rsid w:val="00DC4BCC"/>
    <w:rsid w:val="00DD6C00"/>
    <w:rsid w:val="00DE3407"/>
    <w:rsid w:val="00DF244E"/>
    <w:rsid w:val="00DF2F8B"/>
    <w:rsid w:val="00E00F60"/>
    <w:rsid w:val="00E052E1"/>
    <w:rsid w:val="00E11A7F"/>
    <w:rsid w:val="00E1391E"/>
    <w:rsid w:val="00E14E71"/>
    <w:rsid w:val="00E17A70"/>
    <w:rsid w:val="00E227E3"/>
    <w:rsid w:val="00E301A9"/>
    <w:rsid w:val="00E30E12"/>
    <w:rsid w:val="00E31E00"/>
    <w:rsid w:val="00E35EA8"/>
    <w:rsid w:val="00E46BAC"/>
    <w:rsid w:val="00E507FE"/>
    <w:rsid w:val="00E5351A"/>
    <w:rsid w:val="00E540C5"/>
    <w:rsid w:val="00E66AF7"/>
    <w:rsid w:val="00E72852"/>
    <w:rsid w:val="00E83516"/>
    <w:rsid w:val="00E8607A"/>
    <w:rsid w:val="00E921CF"/>
    <w:rsid w:val="00E95693"/>
    <w:rsid w:val="00EA0D78"/>
    <w:rsid w:val="00EA139D"/>
    <w:rsid w:val="00EA1716"/>
    <w:rsid w:val="00EA19DA"/>
    <w:rsid w:val="00EA5C8F"/>
    <w:rsid w:val="00EA7034"/>
    <w:rsid w:val="00EA7ADA"/>
    <w:rsid w:val="00EB0016"/>
    <w:rsid w:val="00EB2C34"/>
    <w:rsid w:val="00EB4F2E"/>
    <w:rsid w:val="00EB7B1A"/>
    <w:rsid w:val="00EC54D7"/>
    <w:rsid w:val="00ED610A"/>
    <w:rsid w:val="00EE3CDF"/>
    <w:rsid w:val="00EE3F39"/>
    <w:rsid w:val="00EE4C6A"/>
    <w:rsid w:val="00EE64AA"/>
    <w:rsid w:val="00EF3197"/>
    <w:rsid w:val="00EF3D24"/>
    <w:rsid w:val="00EF4DA8"/>
    <w:rsid w:val="00F0094A"/>
    <w:rsid w:val="00F01187"/>
    <w:rsid w:val="00F021BB"/>
    <w:rsid w:val="00F02E0F"/>
    <w:rsid w:val="00F04B97"/>
    <w:rsid w:val="00F1047A"/>
    <w:rsid w:val="00F10D0A"/>
    <w:rsid w:val="00F20353"/>
    <w:rsid w:val="00F24022"/>
    <w:rsid w:val="00F24739"/>
    <w:rsid w:val="00F33A5F"/>
    <w:rsid w:val="00F43221"/>
    <w:rsid w:val="00F46CD6"/>
    <w:rsid w:val="00F56505"/>
    <w:rsid w:val="00F640A3"/>
    <w:rsid w:val="00F64647"/>
    <w:rsid w:val="00F71261"/>
    <w:rsid w:val="00F75238"/>
    <w:rsid w:val="00F77752"/>
    <w:rsid w:val="00F77D97"/>
    <w:rsid w:val="00F80F08"/>
    <w:rsid w:val="00F91AB8"/>
    <w:rsid w:val="00F95C5D"/>
    <w:rsid w:val="00FA25EE"/>
    <w:rsid w:val="00FA286C"/>
    <w:rsid w:val="00FA5E1D"/>
    <w:rsid w:val="00FA6469"/>
    <w:rsid w:val="00FA7F61"/>
    <w:rsid w:val="00FB3354"/>
    <w:rsid w:val="00FB75A7"/>
    <w:rsid w:val="00FC0E11"/>
    <w:rsid w:val="00FC2A10"/>
    <w:rsid w:val="00FC550F"/>
    <w:rsid w:val="00FD6755"/>
    <w:rsid w:val="00FE1784"/>
    <w:rsid w:val="00FE3AA4"/>
    <w:rsid w:val="00FE58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5D811E9E"/>
  <w15:chartTrackingRefBased/>
  <w15:docId w15:val="{FF2FBCEB-F2D6-4178-B04D-1314B866A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lt-LT" w:eastAsia="lt-LT"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unhideWhenUsed="1"/>
    <w:lsdException w:name="toc 3" w:semiHidden="1" w:uiPriority="0" w:unhideWhenUsed="1"/>
    <w:lsdException w:name="toc 4" w:semiHidden="1" w:uiPriority="0"/>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1"/>
    <w:lsdException w:name="annotation text" w:semiHidden="1" w:unhideWhenUsed="1"/>
    <w:lsdException w:name="header" w:semiHidden="1" w:uiPriority="0" w:unhideWhenUsed="1"/>
    <w:lsdException w:name="footer" w:semiHidden="1" w:qFormat="1"/>
    <w:lsdException w:name="index heading" w:semiHidden="1"/>
    <w:lsdException w:name="caption" w:semiHidden="1" w:uiPriority="35" w:qFormat="1"/>
    <w:lsdException w:name="table of figures" w:semiHidden="1" w:uiPriority="0"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unhideWhenUsed="1"/>
    <w:lsdException w:name="List Bullet" w:semiHidden="1"/>
    <w:lsdException w:name="List Number" w:semiHidden="1" w:uiPriority="0"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E1784"/>
    <w:pPr>
      <w:spacing w:before="120" w:after="120"/>
      <w:jc w:val="both"/>
    </w:pPr>
    <w:rPr>
      <w:rFonts w:ascii="Times New Roman" w:hAnsi="Times New Roman"/>
      <w:szCs w:val="22"/>
      <w:lang w:val="en-US" w:eastAsia="en-US" w:bidi="en-US"/>
    </w:rPr>
  </w:style>
  <w:style w:type="paragraph" w:styleId="Heading1">
    <w:name w:val="heading 1"/>
    <w:basedOn w:val="Normal"/>
    <w:next w:val="Normal"/>
    <w:link w:val="Heading1Char"/>
    <w:uiPriority w:val="9"/>
    <w:semiHidden/>
    <w:qFormat/>
    <w:rsid w:val="006D60A9"/>
    <w:pPr>
      <w:keepNext/>
      <w:keepLines/>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semiHidden/>
    <w:qFormat/>
    <w:rsid w:val="006D60A9"/>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semiHidden/>
    <w:qFormat/>
    <w:rsid w:val="006D60A9"/>
    <w:pPr>
      <w:keepNext/>
      <w:keepLines/>
      <w:spacing w:before="200" w:after="0"/>
      <w:outlineLvl w:val="2"/>
    </w:pPr>
    <w:rPr>
      <w:rFonts w:ascii="Cambria" w:hAnsi="Cambria"/>
      <w:b/>
      <w:bCs/>
      <w:color w:val="4F81BD"/>
      <w:szCs w:val="20"/>
      <w:lang w:val="x-none" w:eastAsia="x-none" w:bidi="ar-SA"/>
    </w:rPr>
  </w:style>
  <w:style w:type="paragraph" w:styleId="Heading4">
    <w:name w:val="heading 4"/>
    <w:basedOn w:val="Normal"/>
    <w:next w:val="Normal"/>
    <w:link w:val="Heading4Char"/>
    <w:uiPriority w:val="9"/>
    <w:semiHidden/>
    <w:qFormat/>
    <w:rsid w:val="006D60A9"/>
    <w:pPr>
      <w:keepNext/>
      <w:keepLines/>
      <w:spacing w:before="200" w:after="0"/>
      <w:outlineLvl w:val="3"/>
    </w:pPr>
    <w:rPr>
      <w:rFonts w:ascii="Cambria" w:hAnsi="Cambria"/>
      <w:b/>
      <w:bCs/>
      <w:i/>
      <w:iCs/>
      <w:color w:val="4F81BD"/>
      <w:szCs w:val="20"/>
      <w:lang w:val="x-none" w:eastAsia="x-none" w:bidi="ar-SA"/>
    </w:rPr>
  </w:style>
  <w:style w:type="paragraph" w:styleId="Heading5">
    <w:name w:val="heading 5"/>
    <w:basedOn w:val="Normal"/>
    <w:next w:val="Normal"/>
    <w:link w:val="Heading5Char"/>
    <w:uiPriority w:val="9"/>
    <w:semiHidden/>
    <w:qFormat/>
    <w:rsid w:val="006D60A9"/>
    <w:pPr>
      <w:keepNext/>
      <w:keepLines/>
      <w:spacing w:before="200" w:after="0"/>
      <w:outlineLvl w:val="4"/>
    </w:pPr>
    <w:rPr>
      <w:rFonts w:ascii="Cambria" w:hAnsi="Cambria"/>
      <w:color w:val="243F60"/>
      <w:szCs w:val="20"/>
      <w:lang w:val="x-none" w:eastAsia="x-none" w:bidi="ar-SA"/>
    </w:rPr>
  </w:style>
  <w:style w:type="paragraph" w:styleId="Heading6">
    <w:name w:val="heading 6"/>
    <w:basedOn w:val="Normal"/>
    <w:next w:val="Normal"/>
    <w:link w:val="Heading6Char"/>
    <w:uiPriority w:val="9"/>
    <w:semiHidden/>
    <w:qFormat/>
    <w:rsid w:val="006D60A9"/>
    <w:pPr>
      <w:keepNext/>
      <w:keepLines/>
      <w:spacing w:before="200" w:after="0"/>
      <w:outlineLvl w:val="5"/>
    </w:pPr>
    <w:rPr>
      <w:rFonts w:ascii="Cambria" w:hAnsi="Cambria"/>
      <w:i/>
      <w:iCs/>
      <w:color w:val="243F60"/>
      <w:szCs w:val="20"/>
      <w:lang w:val="x-none" w:eastAsia="x-none" w:bidi="ar-SA"/>
    </w:rPr>
  </w:style>
  <w:style w:type="paragraph" w:styleId="Heading7">
    <w:name w:val="heading 7"/>
    <w:basedOn w:val="Normal"/>
    <w:next w:val="Normal"/>
    <w:link w:val="Heading7Char"/>
    <w:uiPriority w:val="9"/>
    <w:semiHidden/>
    <w:qFormat/>
    <w:rsid w:val="006D60A9"/>
    <w:pPr>
      <w:keepNext/>
      <w:keepLines/>
      <w:spacing w:before="200" w:after="0"/>
      <w:outlineLvl w:val="6"/>
    </w:pPr>
    <w:rPr>
      <w:rFonts w:ascii="Cambria" w:hAnsi="Cambria"/>
      <w:i/>
      <w:iCs/>
      <w:color w:val="404040"/>
      <w:szCs w:val="20"/>
      <w:lang w:val="x-none" w:eastAsia="x-none" w:bidi="ar-SA"/>
    </w:rPr>
  </w:style>
  <w:style w:type="paragraph" w:styleId="Heading8">
    <w:name w:val="heading 8"/>
    <w:basedOn w:val="Normal"/>
    <w:next w:val="Normal"/>
    <w:link w:val="Heading8Char"/>
    <w:uiPriority w:val="9"/>
    <w:semiHidden/>
    <w:qFormat/>
    <w:rsid w:val="006D60A9"/>
    <w:pPr>
      <w:keepNext/>
      <w:keepLines/>
      <w:spacing w:before="200" w:after="0"/>
      <w:outlineLvl w:val="7"/>
    </w:pPr>
    <w:rPr>
      <w:rFonts w:ascii="Cambria" w:hAnsi="Cambria"/>
      <w:color w:val="4F81BD"/>
      <w:szCs w:val="20"/>
      <w:lang w:val="x-none" w:eastAsia="x-none" w:bidi="ar-SA"/>
    </w:rPr>
  </w:style>
  <w:style w:type="paragraph" w:styleId="Heading9">
    <w:name w:val="heading 9"/>
    <w:basedOn w:val="Normal"/>
    <w:next w:val="Normal"/>
    <w:link w:val="Heading9Char"/>
    <w:uiPriority w:val="9"/>
    <w:semiHidden/>
    <w:qFormat/>
    <w:rsid w:val="006D60A9"/>
    <w:pPr>
      <w:keepNext/>
      <w:keepLines/>
      <w:spacing w:before="200" w:after="0"/>
      <w:outlineLvl w:val="8"/>
    </w:pPr>
    <w:rPr>
      <w:rFonts w:ascii="Cambria" w:hAnsi="Cambria"/>
      <w:i/>
      <w:iCs/>
      <w:color w:val="40404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71F61"/>
    <w:rPr>
      <w:rFonts w:ascii="Cambria" w:hAnsi="Cambria"/>
      <w:b/>
      <w:bCs/>
      <w:color w:val="365F91"/>
      <w:sz w:val="28"/>
      <w:szCs w:val="28"/>
      <w:lang w:val="x-none" w:eastAsia="x-none"/>
    </w:rPr>
  </w:style>
  <w:style w:type="character" w:customStyle="1" w:styleId="Heading2Char">
    <w:name w:val="Heading 2 Char"/>
    <w:link w:val="Heading2"/>
    <w:uiPriority w:val="9"/>
    <w:semiHidden/>
    <w:rsid w:val="00D71F61"/>
    <w:rPr>
      <w:rFonts w:ascii="Cambria" w:hAnsi="Cambria"/>
      <w:b/>
      <w:bCs/>
      <w:color w:val="4F81BD"/>
      <w:sz w:val="26"/>
      <w:szCs w:val="26"/>
      <w:lang w:val="x-none" w:eastAsia="x-none"/>
    </w:rPr>
  </w:style>
  <w:style w:type="character" w:customStyle="1" w:styleId="Heading3Char">
    <w:name w:val="Heading 3 Char"/>
    <w:link w:val="Heading3"/>
    <w:uiPriority w:val="9"/>
    <w:semiHidden/>
    <w:rsid w:val="00D71F61"/>
    <w:rPr>
      <w:rFonts w:ascii="Cambria" w:hAnsi="Cambria"/>
      <w:b/>
      <w:bCs/>
      <w:color w:val="4F81BD"/>
      <w:lang w:val="x-none" w:eastAsia="x-none"/>
    </w:rPr>
  </w:style>
  <w:style w:type="character" w:customStyle="1" w:styleId="Heading4Char">
    <w:name w:val="Heading 4 Char"/>
    <w:link w:val="Heading4"/>
    <w:uiPriority w:val="9"/>
    <w:semiHidden/>
    <w:rsid w:val="00D71F61"/>
    <w:rPr>
      <w:rFonts w:ascii="Cambria" w:hAnsi="Cambria"/>
      <w:b/>
      <w:bCs/>
      <w:i/>
      <w:iCs/>
      <w:color w:val="4F81BD"/>
      <w:lang w:val="x-none" w:eastAsia="x-none"/>
    </w:rPr>
  </w:style>
  <w:style w:type="character" w:customStyle="1" w:styleId="Heading5Char">
    <w:name w:val="Heading 5 Char"/>
    <w:link w:val="Heading5"/>
    <w:uiPriority w:val="9"/>
    <w:semiHidden/>
    <w:rsid w:val="00D71F61"/>
    <w:rPr>
      <w:rFonts w:ascii="Cambria" w:hAnsi="Cambria"/>
      <w:color w:val="243F60"/>
      <w:lang w:val="x-none" w:eastAsia="x-none"/>
    </w:rPr>
  </w:style>
  <w:style w:type="paragraph" w:customStyle="1" w:styleId="10numbering">
    <w:name w:val="10 numbering"/>
    <w:basedOn w:val="txt00"/>
    <w:link w:val="10numberingChar"/>
    <w:semiHidden/>
    <w:qFormat/>
    <w:rsid w:val="006D60A9"/>
    <w:pPr>
      <w:numPr>
        <w:numId w:val="7"/>
      </w:numPr>
    </w:pPr>
  </w:style>
  <w:style w:type="paragraph" w:customStyle="1" w:styleId="01title">
    <w:name w:val="01 title"/>
    <w:basedOn w:val="Normal"/>
    <w:uiPriority w:val="99"/>
    <w:semiHidden/>
    <w:rsid w:val="006D60A9"/>
    <w:pPr>
      <w:widowControl w:val="0"/>
      <w:suppressAutoHyphens/>
      <w:autoSpaceDE w:val="0"/>
      <w:autoSpaceDN w:val="0"/>
      <w:adjustRightInd w:val="0"/>
      <w:spacing w:before="0" w:after="85" w:line="288" w:lineRule="auto"/>
      <w:jc w:val="center"/>
      <w:textAlignment w:val="center"/>
    </w:pPr>
    <w:rPr>
      <w:b/>
      <w:bCs/>
      <w:caps/>
      <w:color w:val="000000"/>
      <w:lang w:val="en-GB" w:bidi="ar-SA"/>
    </w:rPr>
  </w:style>
  <w:style w:type="paragraph" w:customStyle="1" w:styleId="02authors">
    <w:name w:val="02 authors"/>
    <w:basedOn w:val="Normal"/>
    <w:uiPriority w:val="99"/>
    <w:semiHidden/>
    <w:rsid w:val="006D60A9"/>
    <w:pPr>
      <w:widowControl w:val="0"/>
      <w:autoSpaceDE w:val="0"/>
      <w:autoSpaceDN w:val="0"/>
      <w:adjustRightInd w:val="0"/>
      <w:spacing w:before="0" w:after="227" w:line="288" w:lineRule="auto"/>
      <w:jc w:val="center"/>
      <w:textAlignment w:val="center"/>
    </w:pPr>
    <w:rPr>
      <w:b/>
      <w:bCs/>
      <w:color w:val="000000"/>
      <w:lang w:val="en-GB" w:bidi="ar-SA"/>
    </w:rPr>
  </w:style>
  <w:style w:type="paragraph" w:customStyle="1" w:styleId="Keywords">
    <w:name w:val="Keywords"/>
    <w:basedOn w:val="Normal"/>
    <w:uiPriority w:val="99"/>
    <w:semiHidden/>
    <w:rsid w:val="006D60A9"/>
    <w:pPr>
      <w:widowControl w:val="0"/>
      <w:autoSpaceDE w:val="0"/>
      <w:autoSpaceDN w:val="0"/>
      <w:adjustRightInd w:val="0"/>
      <w:spacing w:before="0" w:after="85" w:line="288" w:lineRule="auto"/>
      <w:ind w:left="567" w:right="567"/>
      <w:textAlignment w:val="center"/>
    </w:pPr>
    <w:rPr>
      <w:color w:val="000000"/>
      <w:sz w:val="19"/>
      <w:szCs w:val="19"/>
      <w:lang w:val="en-GB" w:bidi="ar-SA"/>
    </w:rPr>
  </w:style>
  <w:style w:type="paragraph" w:customStyle="1" w:styleId="pavad1">
    <w:name w:val="pavad 1"/>
    <w:basedOn w:val="Normal"/>
    <w:uiPriority w:val="99"/>
    <w:semiHidden/>
    <w:rsid w:val="006D60A9"/>
    <w:pPr>
      <w:widowControl w:val="0"/>
      <w:autoSpaceDE w:val="0"/>
      <w:autoSpaceDN w:val="0"/>
      <w:adjustRightInd w:val="0"/>
      <w:spacing w:before="0" w:after="170" w:line="288" w:lineRule="auto"/>
      <w:jc w:val="left"/>
      <w:textAlignment w:val="center"/>
    </w:pPr>
    <w:rPr>
      <w:b/>
      <w:bCs/>
      <w:color w:val="000000"/>
      <w:lang w:val="en-GB" w:bidi="ar-SA"/>
    </w:rPr>
  </w:style>
  <w:style w:type="paragraph" w:customStyle="1" w:styleId="txt">
    <w:name w:val="txt"/>
    <w:basedOn w:val="Normal"/>
    <w:link w:val="txtChar"/>
    <w:uiPriority w:val="99"/>
    <w:semiHidden/>
    <w:rsid w:val="006D60A9"/>
    <w:pPr>
      <w:widowControl w:val="0"/>
      <w:autoSpaceDE w:val="0"/>
      <w:autoSpaceDN w:val="0"/>
      <w:adjustRightInd w:val="0"/>
      <w:spacing w:before="0" w:after="85" w:line="258" w:lineRule="atLeast"/>
      <w:ind w:firstLine="283"/>
      <w:textAlignment w:val="center"/>
    </w:pPr>
    <w:rPr>
      <w:color w:val="000000"/>
      <w:sz w:val="21"/>
      <w:szCs w:val="21"/>
      <w:lang w:val="en-GB" w:bidi="ar-SA"/>
    </w:rPr>
  </w:style>
  <w:style w:type="paragraph" w:customStyle="1" w:styleId="07title">
    <w:name w:val="07 title"/>
    <w:basedOn w:val="Normal"/>
    <w:uiPriority w:val="99"/>
    <w:semiHidden/>
    <w:rsid w:val="006D60A9"/>
    <w:pPr>
      <w:widowControl w:val="0"/>
      <w:autoSpaceDE w:val="0"/>
      <w:autoSpaceDN w:val="0"/>
      <w:adjustRightInd w:val="0"/>
      <w:spacing w:before="227" w:after="113" w:line="288" w:lineRule="auto"/>
      <w:jc w:val="left"/>
      <w:textAlignment w:val="center"/>
    </w:pPr>
    <w:rPr>
      <w:b/>
      <w:bCs/>
      <w:color w:val="000000"/>
      <w:szCs w:val="21"/>
      <w:lang w:val="en-GB" w:bidi="ar-SA"/>
    </w:rPr>
  </w:style>
  <w:style w:type="paragraph" w:customStyle="1" w:styleId="txttab">
    <w:name w:val="txt tab"/>
    <w:basedOn w:val="txt"/>
    <w:uiPriority w:val="99"/>
    <w:semiHidden/>
    <w:pPr>
      <w:ind w:left="567" w:hanging="283"/>
    </w:pPr>
  </w:style>
  <w:style w:type="paragraph" w:customStyle="1" w:styleId="Tabletitle">
    <w:name w:val="Table title"/>
    <w:basedOn w:val="Normal"/>
    <w:semiHidden/>
    <w:qFormat/>
    <w:rsid w:val="006D60A9"/>
    <w:pPr>
      <w:keepNext/>
      <w:keepLines/>
      <w:widowControl w:val="0"/>
      <w:autoSpaceDE w:val="0"/>
      <w:autoSpaceDN w:val="0"/>
      <w:adjustRightInd w:val="0"/>
      <w:spacing w:before="113" w:after="57" w:line="288" w:lineRule="auto"/>
      <w:jc w:val="left"/>
      <w:textAlignment w:val="center"/>
    </w:pPr>
    <w:rPr>
      <w:b/>
      <w:bCs/>
      <w:color w:val="000000"/>
      <w:sz w:val="19"/>
      <w:szCs w:val="19"/>
      <w:lang w:val="en-GB" w:bidi="ar-SA"/>
    </w:rPr>
  </w:style>
  <w:style w:type="paragraph" w:customStyle="1" w:styleId="referencestxt">
    <w:name w:val="references txt"/>
    <w:basedOn w:val="Normal"/>
    <w:link w:val="referencestxtChar"/>
    <w:uiPriority w:val="99"/>
    <w:semiHidden/>
    <w:rsid w:val="006D60A9"/>
    <w:pPr>
      <w:widowControl w:val="0"/>
      <w:autoSpaceDE w:val="0"/>
      <w:autoSpaceDN w:val="0"/>
      <w:adjustRightInd w:val="0"/>
      <w:spacing w:before="0" w:after="85" w:line="220" w:lineRule="atLeast"/>
      <w:textAlignment w:val="center"/>
    </w:pPr>
    <w:rPr>
      <w:color w:val="000000"/>
      <w:sz w:val="19"/>
      <w:szCs w:val="19"/>
      <w:lang w:val="x-none" w:bidi="ar-SA"/>
    </w:rPr>
  </w:style>
  <w:style w:type="paragraph" w:customStyle="1" w:styleId="NormalParagraphStyle">
    <w:name w:val="NormalParagraphStyle"/>
    <w:basedOn w:val="Normal"/>
    <w:uiPriority w:val="99"/>
    <w:semiHidden/>
    <w:rsid w:val="006D60A9"/>
    <w:pPr>
      <w:widowControl w:val="0"/>
      <w:autoSpaceDE w:val="0"/>
      <w:autoSpaceDN w:val="0"/>
      <w:adjustRightInd w:val="0"/>
      <w:spacing w:before="0" w:after="0" w:line="288" w:lineRule="auto"/>
      <w:jc w:val="left"/>
      <w:textAlignment w:val="center"/>
    </w:pPr>
    <w:rPr>
      <w:color w:val="000000"/>
      <w:sz w:val="24"/>
      <w:szCs w:val="24"/>
      <w:lang w:val="en-GB" w:bidi="ar-SA"/>
    </w:rPr>
  </w:style>
  <w:style w:type="paragraph" w:customStyle="1" w:styleId="tabletxt">
    <w:name w:val="table txt"/>
    <w:basedOn w:val="Normal"/>
    <w:uiPriority w:val="99"/>
    <w:semiHidden/>
    <w:rsid w:val="006D60A9"/>
    <w:pPr>
      <w:widowControl w:val="0"/>
      <w:suppressAutoHyphens/>
      <w:autoSpaceDE w:val="0"/>
      <w:autoSpaceDN w:val="0"/>
      <w:adjustRightInd w:val="0"/>
      <w:spacing w:before="0" w:after="0" w:line="200" w:lineRule="atLeast"/>
      <w:jc w:val="left"/>
      <w:textAlignment w:val="center"/>
    </w:pPr>
    <w:rPr>
      <w:color w:val="000000"/>
      <w:sz w:val="19"/>
      <w:szCs w:val="19"/>
      <w:lang w:val="en-GB" w:bidi="ar-SA"/>
    </w:rPr>
  </w:style>
  <w:style w:type="paragraph" w:customStyle="1" w:styleId="10TABLEline">
    <w:name w:val="10_TABLE line"/>
    <w:basedOn w:val="Normal"/>
    <w:qFormat/>
    <w:rsid w:val="00893E4E"/>
    <w:pPr>
      <w:spacing w:before="40" w:after="40"/>
      <w:jc w:val="center"/>
    </w:pPr>
    <w:rPr>
      <w:sz w:val="18"/>
      <w:szCs w:val="20"/>
    </w:rPr>
  </w:style>
  <w:style w:type="paragraph" w:customStyle="1" w:styleId="03contacts">
    <w:name w:val="03 contacts"/>
    <w:basedOn w:val="Normal"/>
    <w:semiHidden/>
    <w:qFormat/>
    <w:rsid w:val="006D60A9"/>
    <w:pPr>
      <w:widowControl w:val="0"/>
      <w:autoSpaceDE w:val="0"/>
      <w:autoSpaceDN w:val="0"/>
      <w:adjustRightInd w:val="0"/>
      <w:spacing w:before="0" w:after="0" w:line="288" w:lineRule="auto"/>
      <w:jc w:val="center"/>
      <w:textAlignment w:val="center"/>
    </w:pPr>
    <w:rPr>
      <w:i/>
      <w:iCs/>
      <w:color w:val="000000"/>
      <w:szCs w:val="20"/>
      <w:lang w:val="en-GB" w:bidi="ar-SA"/>
    </w:rPr>
  </w:style>
  <w:style w:type="paragraph" w:customStyle="1" w:styleId="04Received">
    <w:name w:val="04 Received"/>
    <w:basedOn w:val="03contacts"/>
    <w:semiHidden/>
    <w:rsid w:val="00965F5A"/>
    <w:pPr>
      <w:spacing w:before="60" w:after="120"/>
    </w:pPr>
  </w:style>
  <w:style w:type="paragraph" w:customStyle="1" w:styleId="05AbstractKeywords">
    <w:name w:val="05 Abstract/ Keywords"/>
    <w:basedOn w:val="Keywords"/>
    <w:semiHidden/>
    <w:qFormat/>
    <w:rsid w:val="000416B4"/>
  </w:style>
  <w:style w:type="paragraph" w:customStyle="1" w:styleId="06title">
    <w:name w:val="06 title"/>
    <w:basedOn w:val="pavad1"/>
    <w:semiHidden/>
    <w:qFormat/>
    <w:rsid w:val="006740CD"/>
    <w:pPr>
      <w:spacing w:before="360" w:after="240"/>
    </w:pPr>
  </w:style>
  <w:style w:type="paragraph" w:customStyle="1" w:styleId="txt00">
    <w:name w:val="txt 00"/>
    <w:basedOn w:val="txt"/>
    <w:link w:val="txt00Char"/>
    <w:semiHidden/>
    <w:qFormat/>
    <w:rsid w:val="000416B4"/>
    <w:pPr>
      <w:ind w:firstLine="0"/>
    </w:pPr>
  </w:style>
  <w:style w:type="paragraph" w:customStyle="1" w:styleId="08pavadinimas">
    <w:name w:val="08 pavadinimas"/>
    <w:basedOn w:val="Normal"/>
    <w:semiHidden/>
    <w:qFormat/>
    <w:rsid w:val="006D60A9"/>
    <w:pPr>
      <w:widowControl w:val="0"/>
      <w:autoSpaceDE w:val="0"/>
      <w:autoSpaceDN w:val="0"/>
      <w:adjustRightInd w:val="0"/>
      <w:spacing w:before="0" w:after="0" w:line="288" w:lineRule="auto"/>
      <w:jc w:val="left"/>
      <w:textAlignment w:val="center"/>
    </w:pPr>
    <w:rPr>
      <w:b/>
      <w:bCs/>
      <w:caps/>
      <w:color w:val="000000"/>
      <w:sz w:val="18"/>
      <w:szCs w:val="18"/>
      <w:lang w:val="en-GB" w:bidi="ar-SA"/>
    </w:rPr>
  </w:style>
  <w:style w:type="paragraph" w:customStyle="1" w:styleId="09autoriai">
    <w:name w:val="09 autoriai"/>
    <w:basedOn w:val="Normal"/>
    <w:semiHidden/>
    <w:qFormat/>
    <w:rsid w:val="006D60A9"/>
    <w:pPr>
      <w:widowControl w:val="0"/>
      <w:autoSpaceDE w:val="0"/>
      <w:autoSpaceDN w:val="0"/>
      <w:adjustRightInd w:val="0"/>
      <w:spacing w:before="113" w:after="0" w:line="288" w:lineRule="auto"/>
      <w:jc w:val="left"/>
      <w:textAlignment w:val="center"/>
    </w:pPr>
    <w:rPr>
      <w:b/>
      <w:bCs/>
      <w:color w:val="000000"/>
      <w:sz w:val="18"/>
      <w:szCs w:val="18"/>
      <w:lang w:val="en-GB" w:bidi="ar-SA"/>
    </w:rPr>
  </w:style>
  <w:style w:type="paragraph" w:customStyle="1" w:styleId="santrauka">
    <w:name w:val="santrauka"/>
    <w:basedOn w:val="Normal"/>
    <w:semiHidden/>
    <w:qFormat/>
    <w:rsid w:val="006D60A9"/>
    <w:pPr>
      <w:widowControl w:val="0"/>
      <w:autoSpaceDE w:val="0"/>
      <w:autoSpaceDN w:val="0"/>
      <w:adjustRightInd w:val="0"/>
      <w:spacing w:before="170" w:after="0" w:line="288" w:lineRule="auto"/>
      <w:textAlignment w:val="center"/>
    </w:pPr>
    <w:rPr>
      <w:color w:val="000000"/>
      <w:sz w:val="18"/>
      <w:szCs w:val="18"/>
      <w:lang w:val="en-GB" w:bidi="ar-SA"/>
    </w:rPr>
  </w:style>
  <w:style w:type="paragraph" w:customStyle="1" w:styleId="santraukatxt">
    <w:name w:val="santrauka txt"/>
    <w:basedOn w:val="Normal"/>
    <w:semiHidden/>
    <w:qFormat/>
    <w:rsid w:val="006D60A9"/>
    <w:pPr>
      <w:widowControl w:val="0"/>
      <w:autoSpaceDE w:val="0"/>
      <w:autoSpaceDN w:val="0"/>
      <w:adjustRightInd w:val="0"/>
      <w:spacing w:before="113" w:after="0" w:line="288" w:lineRule="auto"/>
      <w:textAlignment w:val="center"/>
    </w:pPr>
    <w:rPr>
      <w:color w:val="000000"/>
      <w:spacing w:val="-1"/>
      <w:sz w:val="18"/>
      <w:szCs w:val="18"/>
      <w:lang w:val="en-GB" w:bidi="ar-SA"/>
    </w:rPr>
  </w:style>
  <w:style w:type="paragraph" w:customStyle="1" w:styleId="apieautorius">
    <w:name w:val="apie autorius"/>
    <w:basedOn w:val="Normal"/>
    <w:semiHidden/>
    <w:qFormat/>
    <w:rsid w:val="006D60A9"/>
    <w:pPr>
      <w:widowControl w:val="0"/>
      <w:autoSpaceDE w:val="0"/>
      <w:autoSpaceDN w:val="0"/>
      <w:adjustRightInd w:val="0"/>
      <w:spacing w:before="85" w:after="0" w:line="288" w:lineRule="auto"/>
      <w:textAlignment w:val="center"/>
    </w:pPr>
    <w:rPr>
      <w:color w:val="000000"/>
      <w:sz w:val="18"/>
      <w:szCs w:val="18"/>
      <w:lang w:val="en-GB" w:bidi="ar-SA"/>
    </w:rPr>
  </w:style>
  <w:style w:type="character" w:styleId="Hyperlink">
    <w:name w:val="Hyperlink"/>
    <w:uiPriority w:val="99"/>
    <w:semiHidden/>
    <w:rsid w:val="00E72852"/>
    <w:rPr>
      <w:color w:val="0000FF"/>
      <w:u w:val="single"/>
    </w:rPr>
  </w:style>
  <w:style w:type="paragraph" w:customStyle="1" w:styleId="12-FORMULE">
    <w:name w:val="12 - FORMULE"/>
    <w:basedOn w:val="Normal"/>
    <w:link w:val="12-FORMULECharChar"/>
    <w:semiHidden/>
    <w:rsid w:val="00C93F6C"/>
    <w:pPr>
      <w:tabs>
        <w:tab w:val="center" w:pos="2268"/>
        <w:tab w:val="right" w:pos="4508"/>
      </w:tabs>
      <w:spacing w:before="40" w:after="40"/>
    </w:pPr>
    <w:rPr>
      <w:rFonts w:eastAsia="Albany AMT"/>
      <w:szCs w:val="24"/>
      <w:lang w:val="cs-CZ" w:bidi="ar-SA"/>
    </w:rPr>
  </w:style>
  <w:style w:type="character" w:customStyle="1" w:styleId="12-FORMULECharChar">
    <w:name w:val="12 - FORMULE Char Char"/>
    <w:link w:val="12-FORMULE"/>
    <w:semiHidden/>
    <w:rsid w:val="00BE731D"/>
    <w:rPr>
      <w:rFonts w:ascii="Times New Roman" w:eastAsia="Albany AMT" w:hAnsi="Times New Roman"/>
      <w:szCs w:val="24"/>
      <w:lang w:val="cs-CZ" w:eastAsia="en-US"/>
    </w:rPr>
  </w:style>
  <w:style w:type="paragraph" w:styleId="FootnoteText">
    <w:name w:val="footnote text"/>
    <w:basedOn w:val="Normal"/>
    <w:link w:val="FootnoteTextChar"/>
    <w:uiPriority w:val="99"/>
    <w:semiHidden/>
    <w:rsid w:val="00026C94"/>
    <w:rPr>
      <w:rFonts w:ascii="Calibri" w:eastAsia="Calibri" w:hAnsi="Calibri"/>
      <w:szCs w:val="20"/>
      <w:lang w:val="lt-LT" w:eastAsia="x-none" w:bidi="ar-SA"/>
    </w:rPr>
  </w:style>
  <w:style w:type="character" w:customStyle="1" w:styleId="FootnoteTextChar">
    <w:name w:val="Footnote Text Char"/>
    <w:link w:val="FootnoteText"/>
    <w:uiPriority w:val="99"/>
    <w:semiHidden/>
    <w:rsid w:val="00D71F61"/>
    <w:rPr>
      <w:rFonts w:eastAsia="Calibri"/>
      <w:lang w:eastAsia="x-none"/>
    </w:rPr>
  </w:style>
  <w:style w:type="character" w:styleId="FootnoteReference">
    <w:name w:val="footnote reference"/>
    <w:semiHidden/>
    <w:rsid w:val="00026C94"/>
    <w:rPr>
      <w:vertAlign w:val="superscript"/>
    </w:rPr>
  </w:style>
  <w:style w:type="paragraph" w:styleId="Header">
    <w:name w:val="header"/>
    <w:basedOn w:val="Normal"/>
    <w:link w:val="HeaderChar"/>
    <w:uiPriority w:val="99"/>
    <w:semiHidden/>
    <w:rsid w:val="00AF78F2"/>
    <w:pPr>
      <w:tabs>
        <w:tab w:val="center" w:pos="4513"/>
        <w:tab w:val="right" w:pos="9026"/>
      </w:tabs>
    </w:pPr>
    <w:rPr>
      <w:rFonts w:ascii="Calibri" w:hAnsi="Calibri"/>
      <w:lang w:bidi="ar-SA"/>
    </w:rPr>
  </w:style>
  <w:style w:type="character" w:customStyle="1" w:styleId="HeaderChar">
    <w:name w:val="Header Char"/>
    <w:link w:val="Header"/>
    <w:uiPriority w:val="99"/>
    <w:semiHidden/>
    <w:rsid w:val="00D71F61"/>
    <w:rPr>
      <w:szCs w:val="22"/>
      <w:lang w:val="en-US" w:eastAsia="en-US"/>
    </w:rPr>
  </w:style>
  <w:style w:type="paragraph" w:styleId="BalloonText">
    <w:name w:val="Balloon Text"/>
    <w:basedOn w:val="Normal"/>
    <w:link w:val="BalloonTextChar"/>
    <w:uiPriority w:val="99"/>
    <w:semiHidden/>
    <w:rsid w:val="00AF78F2"/>
    <w:pPr>
      <w:spacing w:after="0"/>
    </w:pPr>
    <w:rPr>
      <w:rFonts w:ascii="Tahoma" w:hAnsi="Tahoma"/>
      <w:sz w:val="16"/>
      <w:szCs w:val="16"/>
      <w:lang w:bidi="ar-SA"/>
    </w:rPr>
  </w:style>
  <w:style w:type="character" w:customStyle="1" w:styleId="BalloonTextChar">
    <w:name w:val="Balloon Text Char"/>
    <w:link w:val="BalloonText"/>
    <w:uiPriority w:val="99"/>
    <w:semiHidden/>
    <w:rsid w:val="00D71F61"/>
    <w:rPr>
      <w:rFonts w:ascii="Tahoma" w:hAnsi="Tahoma"/>
      <w:sz w:val="16"/>
      <w:szCs w:val="16"/>
      <w:lang w:val="en-US" w:eastAsia="en-US"/>
    </w:rPr>
  </w:style>
  <w:style w:type="paragraph" w:customStyle="1" w:styleId="Adresas">
    <w:name w:val="Adresas"/>
    <w:basedOn w:val="Normal"/>
    <w:link w:val="AdresasChar"/>
    <w:semiHidden/>
    <w:qFormat/>
    <w:rsid w:val="006D60A9"/>
    <w:pPr>
      <w:spacing w:after="0"/>
      <w:jc w:val="center"/>
    </w:pPr>
    <w:rPr>
      <w:i/>
    </w:rPr>
  </w:style>
  <w:style w:type="character" w:customStyle="1" w:styleId="AdresasChar">
    <w:name w:val="Adresas Char"/>
    <w:link w:val="Adresas"/>
    <w:semiHidden/>
    <w:rsid w:val="00D71F61"/>
    <w:rPr>
      <w:rFonts w:ascii="Times New Roman" w:hAnsi="Times New Roman"/>
      <w:i/>
      <w:szCs w:val="22"/>
      <w:lang w:val="en-US" w:eastAsia="en-US" w:bidi="en-US"/>
    </w:rPr>
  </w:style>
  <w:style w:type="paragraph" w:customStyle="1" w:styleId="Abstract">
    <w:name w:val="Abstract"/>
    <w:basedOn w:val="Normal"/>
    <w:link w:val="AbstractChar"/>
    <w:semiHidden/>
    <w:qFormat/>
    <w:rsid w:val="006D60A9"/>
    <w:rPr>
      <w:sz w:val="18"/>
    </w:rPr>
  </w:style>
  <w:style w:type="character" w:customStyle="1" w:styleId="AbstractChar">
    <w:name w:val="Abstract Char"/>
    <w:link w:val="Abstract"/>
    <w:semiHidden/>
    <w:rsid w:val="00D71F61"/>
    <w:rPr>
      <w:rFonts w:ascii="Times New Roman" w:hAnsi="Times New Roman"/>
      <w:sz w:val="18"/>
      <w:szCs w:val="22"/>
      <w:lang w:val="en-US" w:eastAsia="en-US" w:bidi="en-US"/>
    </w:rPr>
  </w:style>
  <w:style w:type="paragraph" w:customStyle="1" w:styleId="Headerpage3">
    <w:name w:val="Header page3"/>
    <w:basedOn w:val="Header"/>
    <w:link w:val="Headerpage3Char"/>
    <w:semiHidden/>
    <w:rsid w:val="006D60A9"/>
    <w:pPr>
      <w:tabs>
        <w:tab w:val="clear" w:pos="4513"/>
        <w:tab w:val="clear" w:pos="9026"/>
        <w:tab w:val="center" w:pos="4536"/>
        <w:tab w:val="right" w:pos="9072"/>
      </w:tabs>
      <w:jc w:val="center"/>
    </w:pPr>
    <w:rPr>
      <w:rFonts w:ascii="Times New Roman" w:hAnsi="Times New Roman"/>
      <w:i/>
      <w:sz w:val="18"/>
      <w:lang w:val="en-GB" w:bidi="en-US"/>
    </w:rPr>
  </w:style>
  <w:style w:type="character" w:customStyle="1" w:styleId="Headerpage3Char">
    <w:name w:val="Header page3 Char"/>
    <w:link w:val="Headerpage3"/>
    <w:semiHidden/>
    <w:rsid w:val="00D71F61"/>
    <w:rPr>
      <w:rFonts w:ascii="Times New Roman" w:hAnsi="Times New Roman"/>
      <w:i/>
      <w:sz w:val="18"/>
      <w:szCs w:val="22"/>
      <w:lang w:val="en-GB" w:eastAsia="en-US" w:bidi="en-US"/>
    </w:rPr>
  </w:style>
  <w:style w:type="character" w:styleId="FollowedHyperlink">
    <w:name w:val="FollowedHyperlink"/>
    <w:uiPriority w:val="99"/>
    <w:semiHidden/>
    <w:rsid w:val="00331BF1"/>
    <w:rPr>
      <w:color w:val="800080"/>
      <w:u w:val="single"/>
    </w:rPr>
  </w:style>
  <w:style w:type="character" w:styleId="CommentReference">
    <w:name w:val="annotation reference"/>
    <w:uiPriority w:val="99"/>
    <w:semiHidden/>
    <w:rsid w:val="00A84760"/>
    <w:rPr>
      <w:sz w:val="16"/>
      <w:szCs w:val="16"/>
    </w:rPr>
  </w:style>
  <w:style w:type="paragraph" w:styleId="CommentText">
    <w:name w:val="annotation text"/>
    <w:basedOn w:val="Normal"/>
    <w:link w:val="CommentTextChar"/>
    <w:uiPriority w:val="99"/>
    <w:semiHidden/>
    <w:rsid w:val="00A84760"/>
    <w:rPr>
      <w:szCs w:val="20"/>
    </w:rPr>
  </w:style>
  <w:style w:type="character" w:customStyle="1" w:styleId="CommentTextChar">
    <w:name w:val="Comment Text Char"/>
    <w:basedOn w:val="DefaultParagraphFont"/>
    <w:link w:val="CommentText"/>
    <w:uiPriority w:val="99"/>
    <w:semiHidden/>
    <w:rsid w:val="00D71F61"/>
    <w:rPr>
      <w:rFonts w:ascii="Times New Roman" w:hAnsi="Times New Roman"/>
      <w:lang w:val="en-US" w:eastAsia="en-US" w:bidi="en-US"/>
    </w:rPr>
  </w:style>
  <w:style w:type="paragraph" w:styleId="CommentSubject">
    <w:name w:val="annotation subject"/>
    <w:basedOn w:val="CommentText"/>
    <w:next w:val="CommentText"/>
    <w:link w:val="CommentSubjectChar"/>
    <w:uiPriority w:val="99"/>
    <w:semiHidden/>
    <w:rsid w:val="00A84760"/>
    <w:rPr>
      <w:rFonts w:ascii="Calibri" w:hAnsi="Calibri"/>
      <w:b/>
      <w:bCs/>
      <w:lang w:val="x-none" w:eastAsia="x-none" w:bidi="ar-SA"/>
    </w:rPr>
  </w:style>
  <w:style w:type="character" w:customStyle="1" w:styleId="CommentSubjectChar">
    <w:name w:val="Comment Subject Char"/>
    <w:link w:val="CommentSubject"/>
    <w:uiPriority w:val="99"/>
    <w:semiHidden/>
    <w:rsid w:val="00D71F61"/>
    <w:rPr>
      <w:b/>
      <w:bCs/>
      <w:lang w:val="x-none" w:eastAsia="x-none"/>
    </w:rPr>
  </w:style>
  <w:style w:type="paragraph" w:customStyle="1" w:styleId="ColorfulShading-Accent11">
    <w:name w:val="Colorful Shading - Accent 11"/>
    <w:hidden/>
    <w:uiPriority w:val="99"/>
    <w:semiHidden/>
    <w:rsid w:val="002E25EC"/>
    <w:rPr>
      <w:sz w:val="22"/>
      <w:szCs w:val="22"/>
      <w:lang w:val="en-US" w:eastAsia="en-US"/>
    </w:rPr>
  </w:style>
  <w:style w:type="paragraph" w:customStyle="1" w:styleId="11tablename">
    <w:name w:val="11 table name"/>
    <w:basedOn w:val="02-bodytext"/>
    <w:link w:val="11tablenameChar"/>
    <w:semiHidden/>
    <w:qFormat/>
    <w:rsid w:val="006C4BEF"/>
    <w:pPr>
      <w:spacing w:before="240" w:after="120"/>
    </w:pPr>
    <w:rPr>
      <w:b/>
      <w:bCs/>
      <w:sz w:val="20"/>
    </w:rPr>
  </w:style>
  <w:style w:type="paragraph" w:styleId="BodyText">
    <w:name w:val="Body Text"/>
    <w:basedOn w:val="Normal"/>
    <w:link w:val="BodyTextChar"/>
    <w:semiHidden/>
    <w:rsid w:val="004E57F0"/>
    <w:pPr>
      <w:spacing w:after="0"/>
    </w:pPr>
    <w:rPr>
      <w:sz w:val="24"/>
      <w:szCs w:val="20"/>
      <w:lang w:val="lt-LT" w:bidi="ar-SA"/>
    </w:rPr>
  </w:style>
  <w:style w:type="character" w:customStyle="1" w:styleId="BodyTextChar">
    <w:name w:val="Body Text Char"/>
    <w:link w:val="BodyText"/>
    <w:semiHidden/>
    <w:rsid w:val="00D71F61"/>
    <w:rPr>
      <w:rFonts w:ascii="Times New Roman" w:hAnsi="Times New Roman"/>
      <w:sz w:val="24"/>
      <w:lang w:eastAsia="en-US"/>
    </w:rPr>
  </w:style>
  <w:style w:type="table" w:styleId="TableGrid">
    <w:name w:val="Table Grid"/>
    <w:basedOn w:val="TableNormal"/>
    <w:rsid w:val="004E57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TimesNewRoman14pt">
    <w:name w:val="Style Heading 4 + Times New Roman 14 pt"/>
    <w:basedOn w:val="Heading4"/>
    <w:semiHidden/>
    <w:rsid w:val="004E57F0"/>
  </w:style>
  <w:style w:type="paragraph" w:styleId="TOC3">
    <w:name w:val="toc 3"/>
    <w:basedOn w:val="Normal"/>
    <w:next w:val="Normal"/>
    <w:autoRedefine/>
    <w:semiHidden/>
    <w:rsid w:val="004E57F0"/>
    <w:pPr>
      <w:spacing w:after="0"/>
      <w:ind w:left="480"/>
    </w:pPr>
    <w:rPr>
      <w:sz w:val="24"/>
      <w:szCs w:val="24"/>
    </w:rPr>
  </w:style>
  <w:style w:type="paragraph" w:customStyle="1" w:styleId="figure">
    <w:name w:val="figure"/>
    <w:basedOn w:val="TableofFigures"/>
    <w:semiHidden/>
    <w:rsid w:val="004E57F0"/>
    <w:pPr>
      <w:spacing w:line="360" w:lineRule="auto"/>
      <w:jc w:val="center"/>
    </w:pPr>
  </w:style>
  <w:style w:type="paragraph" w:styleId="TableofFigures">
    <w:name w:val="table of figures"/>
    <w:basedOn w:val="Normal"/>
    <w:next w:val="Normal"/>
    <w:semiHidden/>
    <w:rsid w:val="004E57F0"/>
    <w:pPr>
      <w:spacing w:after="0"/>
    </w:pPr>
    <w:rPr>
      <w:sz w:val="24"/>
      <w:szCs w:val="24"/>
    </w:rPr>
  </w:style>
  <w:style w:type="paragraph" w:customStyle="1" w:styleId="Style1">
    <w:name w:val="Style1"/>
    <w:basedOn w:val="List"/>
    <w:next w:val="ListNumber"/>
    <w:autoRedefine/>
    <w:semiHidden/>
    <w:rsid w:val="004E57F0"/>
    <w:pPr>
      <w:spacing w:line="360" w:lineRule="auto"/>
    </w:pPr>
  </w:style>
  <w:style w:type="paragraph" w:styleId="List">
    <w:name w:val="List"/>
    <w:basedOn w:val="Normal"/>
    <w:semiHidden/>
    <w:rsid w:val="004E57F0"/>
    <w:pPr>
      <w:spacing w:after="0"/>
      <w:ind w:left="283" w:hanging="283"/>
    </w:pPr>
    <w:rPr>
      <w:sz w:val="24"/>
      <w:szCs w:val="24"/>
    </w:rPr>
  </w:style>
  <w:style w:type="paragraph" w:styleId="ListNumber">
    <w:name w:val="List Number"/>
    <w:basedOn w:val="Normal"/>
    <w:semiHidden/>
    <w:rsid w:val="004E57F0"/>
    <w:pPr>
      <w:numPr>
        <w:numId w:val="4"/>
      </w:numPr>
      <w:spacing w:after="0"/>
    </w:pPr>
    <w:rPr>
      <w:sz w:val="24"/>
      <w:szCs w:val="24"/>
    </w:rPr>
  </w:style>
  <w:style w:type="character" w:styleId="PageNumber">
    <w:name w:val="page number"/>
    <w:basedOn w:val="DefaultParagraphFont"/>
    <w:semiHidden/>
    <w:rsid w:val="004E57F0"/>
  </w:style>
  <w:style w:type="paragraph" w:customStyle="1" w:styleId="Style2">
    <w:name w:val="Style2"/>
    <w:basedOn w:val="Heading5"/>
    <w:semiHidden/>
    <w:rsid w:val="004E57F0"/>
    <w:pPr>
      <w:jc w:val="center"/>
    </w:pPr>
    <w:rPr>
      <w:b/>
      <w:i/>
      <w:sz w:val="24"/>
    </w:rPr>
  </w:style>
  <w:style w:type="paragraph" w:styleId="TOC2">
    <w:name w:val="toc 2"/>
    <w:basedOn w:val="Normal"/>
    <w:next w:val="Normal"/>
    <w:autoRedefine/>
    <w:semiHidden/>
    <w:rsid w:val="004E57F0"/>
    <w:pPr>
      <w:spacing w:after="0"/>
      <w:ind w:left="240"/>
    </w:pPr>
    <w:rPr>
      <w:sz w:val="24"/>
      <w:szCs w:val="24"/>
    </w:rPr>
  </w:style>
  <w:style w:type="character" w:customStyle="1" w:styleId="Heading6Char">
    <w:name w:val="Heading 6 Char"/>
    <w:link w:val="Heading6"/>
    <w:uiPriority w:val="9"/>
    <w:semiHidden/>
    <w:rsid w:val="00D71F61"/>
    <w:rPr>
      <w:rFonts w:ascii="Cambria" w:hAnsi="Cambria"/>
      <w:i/>
      <w:iCs/>
      <w:color w:val="243F60"/>
      <w:lang w:val="x-none" w:eastAsia="x-none"/>
    </w:rPr>
  </w:style>
  <w:style w:type="character" w:customStyle="1" w:styleId="Heading7Char">
    <w:name w:val="Heading 7 Char"/>
    <w:link w:val="Heading7"/>
    <w:uiPriority w:val="9"/>
    <w:semiHidden/>
    <w:rsid w:val="00D71F61"/>
    <w:rPr>
      <w:rFonts w:ascii="Cambria" w:hAnsi="Cambria"/>
      <w:i/>
      <w:iCs/>
      <w:color w:val="404040"/>
      <w:lang w:val="x-none" w:eastAsia="x-none"/>
    </w:rPr>
  </w:style>
  <w:style w:type="character" w:customStyle="1" w:styleId="Heading8Char">
    <w:name w:val="Heading 8 Char"/>
    <w:link w:val="Heading8"/>
    <w:uiPriority w:val="9"/>
    <w:semiHidden/>
    <w:rsid w:val="00D71F61"/>
    <w:rPr>
      <w:rFonts w:ascii="Cambria" w:hAnsi="Cambria"/>
      <w:color w:val="4F81BD"/>
      <w:lang w:val="x-none" w:eastAsia="x-none"/>
    </w:rPr>
  </w:style>
  <w:style w:type="character" w:customStyle="1" w:styleId="Heading9Char">
    <w:name w:val="Heading 9 Char"/>
    <w:link w:val="Heading9"/>
    <w:uiPriority w:val="9"/>
    <w:semiHidden/>
    <w:rsid w:val="00D71F61"/>
    <w:rPr>
      <w:rFonts w:ascii="Cambria" w:hAnsi="Cambria"/>
      <w:i/>
      <w:iCs/>
      <w:color w:val="404040"/>
      <w:lang w:val="x-none" w:eastAsia="x-none"/>
    </w:rPr>
  </w:style>
  <w:style w:type="paragraph" w:styleId="Title">
    <w:name w:val="Title"/>
    <w:basedOn w:val="Normal"/>
    <w:next w:val="Normal"/>
    <w:link w:val="TitleChar"/>
    <w:uiPriority w:val="10"/>
    <w:semiHidden/>
    <w:qFormat/>
    <w:rsid w:val="006D60A9"/>
    <w:pPr>
      <w:pBdr>
        <w:bottom w:val="single" w:sz="8" w:space="4" w:color="4F81BD"/>
      </w:pBdr>
      <w:spacing w:after="300"/>
      <w:contextualSpacing/>
    </w:pPr>
    <w:rPr>
      <w:rFonts w:ascii="Cambria" w:hAnsi="Cambria"/>
      <w:color w:val="17365D"/>
      <w:spacing w:val="5"/>
      <w:kern w:val="28"/>
      <w:sz w:val="52"/>
      <w:szCs w:val="52"/>
      <w:lang w:val="x-none" w:eastAsia="x-none" w:bidi="ar-SA"/>
    </w:rPr>
  </w:style>
  <w:style w:type="character" w:customStyle="1" w:styleId="TitleChar">
    <w:name w:val="Title Char"/>
    <w:link w:val="Title"/>
    <w:uiPriority w:val="10"/>
    <w:semiHidden/>
    <w:rsid w:val="00D71F61"/>
    <w:rPr>
      <w:rFonts w:ascii="Cambria" w:hAnsi="Cambria"/>
      <w:color w:val="17365D"/>
      <w:spacing w:val="5"/>
      <w:kern w:val="28"/>
      <w:sz w:val="52"/>
      <w:szCs w:val="52"/>
      <w:lang w:val="x-none" w:eastAsia="x-none"/>
    </w:rPr>
  </w:style>
  <w:style w:type="paragraph" w:styleId="Subtitle">
    <w:name w:val="Subtitle"/>
    <w:basedOn w:val="Normal"/>
    <w:next w:val="Normal"/>
    <w:link w:val="SubtitleChar"/>
    <w:uiPriority w:val="11"/>
    <w:semiHidden/>
    <w:qFormat/>
    <w:rsid w:val="006D60A9"/>
    <w:pPr>
      <w:numPr>
        <w:ilvl w:val="1"/>
      </w:numPr>
    </w:pPr>
    <w:rPr>
      <w:rFonts w:ascii="Cambria" w:hAnsi="Cambria"/>
      <w:i/>
      <w:iCs/>
      <w:color w:val="4F81BD"/>
      <w:spacing w:val="15"/>
      <w:sz w:val="24"/>
      <w:szCs w:val="24"/>
      <w:lang w:val="x-none" w:eastAsia="x-none" w:bidi="ar-SA"/>
    </w:rPr>
  </w:style>
  <w:style w:type="character" w:customStyle="1" w:styleId="SubtitleChar">
    <w:name w:val="Subtitle Char"/>
    <w:link w:val="Subtitle"/>
    <w:uiPriority w:val="11"/>
    <w:semiHidden/>
    <w:rsid w:val="00D71F61"/>
    <w:rPr>
      <w:rFonts w:ascii="Cambria" w:hAnsi="Cambria"/>
      <w:i/>
      <w:iCs/>
      <w:color w:val="4F81BD"/>
      <w:spacing w:val="15"/>
      <w:sz w:val="24"/>
      <w:szCs w:val="24"/>
      <w:lang w:val="x-none" w:eastAsia="x-none"/>
    </w:rPr>
  </w:style>
  <w:style w:type="character" w:styleId="Emphasis">
    <w:name w:val="Emphasis"/>
    <w:uiPriority w:val="20"/>
    <w:semiHidden/>
    <w:qFormat/>
    <w:rsid w:val="006D60A9"/>
    <w:rPr>
      <w:i/>
      <w:iCs/>
    </w:rPr>
  </w:style>
  <w:style w:type="paragraph" w:customStyle="1" w:styleId="MediumGrid21">
    <w:name w:val="Medium Grid 21"/>
    <w:uiPriority w:val="1"/>
    <w:semiHidden/>
    <w:qFormat/>
    <w:rsid w:val="006D60A9"/>
    <w:rPr>
      <w:sz w:val="22"/>
      <w:szCs w:val="22"/>
      <w:lang w:val="en-US" w:eastAsia="en-US" w:bidi="en-US"/>
    </w:rPr>
  </w:style>
  <w:style w:type="character" w:customStyle="1" w:styleId="10numberingChar">
    <w:name w:val="10 numbering Char"/>
    <w:basedOn w:val="txt00Char"/>
    <w:link w:val="10numbering"/>
    <w:semiHidden/>
    <w:rsid w:val="00D71F61"/>
    <w:rPr>
      <w:rFonts w:ascii="Times New Roman" w:hAnsi="Times New Roman"/>
      <w:color w:val="000000"/>
      <w:sz w:val="21"/>
      <w:szCs w:val="21"/>
      <w:lang w:val="en-GB" w:eastAsia="en-US"/>
    </w:rPr>
  </w:style>
  <w:style w:type="paragraph" w:customStyle="1" w:styleId="ColorfulGrid-Accent11">
    <w:name w:val="Colorful Grid - Accent 11"/>
    <w:basedOn w:val="Normal"/>
    <w:next w:val="Normal"/>
    <w:link w:val="ColorfulGrid-Accent1Char"/>
    <w:uiPriority w:val="29"/>
    <w:semiHidden/>
    <w:qFormat/>
    <w:rsid w:val="006D60A9"/>
    <w:rPr>
      <w:rFonts w:ascii="Calibri" w:hAnsi="Calibri"/>
      <w:i/>
      <w:iCs/>
      <w:color w:val="000000"/>
      <w:szCs w:val="20"/>
      <w:lang w:val="x-none" w:eastAsia="x-none" w:bidi="ar-SA"/>
    </w:rPr>
  </w:style>
  <w:style w:type="character" w:customStyle="1" w:styleId="ColorfulGrid-Accent1Char">
    <w:name w:val="Colorful Grid - Accent 1 Char"/>
    <w:link w:val="ColorfulGrid-Accent11"/>
    <w:uiPriority w:val="29"/>
    <w:semiHidden/>
    <w:rsid w:val="00D71F61"/>
    <w:rPr>
      <w:i/>
      <w:iCs/>
      <w:color w:val="000000"/>
      <w:lang w:val="x-none" w:eastAsia="x-none"/>
    </w:rPr>
  </w:style>
  <w:style w:type="paragraph" w:customStyle="1" w:styleId="LightShading-Accent21">
    <w:name w:val="Light Shading - Accent 21"/>
    <w:basedOn w:val="Normal"/>
    <w:next w:val="Normal"/>
    <w:link w:val="LightShading-Accent2Char"/>
    <w:uiPriority w:val="30"/>
    <w:semiHidden/>
    <w:qFormat/>
    <w:rsid w:val="006D60A9"/>
    <w:pPr>
      <w:pBdr>
        <w:bottom w:val="single" w:sz="4" w:space="4" w:color="4F81BD"/>
      </w:pBdr>
      <w:spacing w:before="200" w:after="280"/>
      <w:ind w:left="936" w:right="936"/>
    </w:pPr>
    <w:rPr>
      <w:rFonts w:ascii="Calibri" w:hAnsi="Calibri"/>
      <w:b/>
      <w:bCs/>
      <w:i/>
      <w:iCs/>
      <w:color w:val="4F81BD"/>
      <w:szCs w:val="20"/>
      <w:lang w:val="x-none" w:eastAsia="x-none" w:bidi="ar-SA"/>
    </w:rPr>
  </w:style>
  <w:style w:type="character" w:customStyle="1" w:styleId="LightShading-Accent2Char">
    <w:name w:val="Light Shading - Accent 2 Char"/>
    <w:link w:val="LightShading-Accent21"/>
    <w:uiPriority w:val="30"/>
    <w:semiHidden/>
    <w:rsid w:val="00D71F61"/>
    <w:rPr>
      <w:b/>
      <w:bCs/>
      <w:i/>
      <w:iCs/>
      <w:color w:val="4F81BD"/>
      <w:lang w:val="x-none" w:eastAsia="x-none"/>
    </w:rPr>
  </w:style>
  <w:style w:type="character" w:customStyle="1" w:styleId="PlainTable31">
    <w:name w:val="Plain Table 31"/>
    <w:uiPriority w:val="19"/>
    <w:semiHidden/>
    <w:qFormat/>
    <w:rsid w:val="006D60A9"/>
    <w:rPr>
      <w:i/>
      <w:iCs/>
      <w:color w:val="808080"/>
    </w:rPr>
  </w:style>
  <w:style w:type="character" w:customStyle="1" w:styleId="PlainTable41">
    <w:name w:val="Plain Table 41"/>
    <w:uiPriority w:val="21"/>
    <w:semiHidden/>
    <w:qFormat/>
    <w:rsid w:val="006D60A9"/>
    <w:rPr>
      <w:b/>
      <w:bCs/>
      <w:i/>
      <w:iCs/>
      <w:color w:val="4F81BD"/>
    </w:rPr>
  </w:style>
  <w:style w:type="character" w:customStyle="1" w:styleId="PlainTable51">
    <w:name w:val="Plain Table 51"/>
    <w:uiPriority w:val="31"/>
    <w:semiHidden/>
    <w:qFormat/>
    <w:rsid w:val="006D60A9"/>
    <w:rPr>
      <w:smallCaps/>
      <w:color w:val="C0504D"/>
      <w:u w:val="single"/>
    </w:rPr>
  </w:style>
  <w:style w:type="paragraph" w:customStyle="1" w:styleId="11tabletext">
    <w:name w:val="11 table text"/>
    <w:basedOn w:val="02-bodytext"/>
    <w:link w:val="11tabletextChar"/>
    <w:semiHidden/>
    <w:qFormat/>
    <w:rsid w:val="00405B16"/>
    <w:pPr>
      <w:spacing w:after="0" w:line="240" w:lineRule="auto"/>
      <w:jc w:val="left"/>
    </w:pPr>
    <w:rPr>
      <w:sz w:val="18"/>
      <w:szCs w:val="18"/>
    </w:rPr>
  </w:style>
  <w:style w:type="character" w:customStyle="1" w:styleId="02-bodytextChar1">
    <w:name w:val="02-body text Char1"/>
    <w:basedOn w:val="txt00Char"/>
    <w:link w:val="02-bodytext"/>
    <w:semiHidden/>
    <w:rsid w:val="00D71F61"/>
    <w:rPr>
      <w:rFonts w:ascii="Times New Roman" w:hAnsi="Times New Roman"/>
      <w:color w:val="000000"/>
      <w:sz w:val="21"/>
      <w:szCs w:val="21"/>
      <w:lang w:val="en-GB" w:eastAsia="en-US"/>
    </w:rPr>
  </w:style>
  <w:style w:type="paragraph" w:customStyle="1" w:styleId="GridTable31">
    <w:name w:val="Grid Table 31"/>
    <w:basedOn w:val="Heading1"/>
    <w:next w:val="Normal"/>
    <w:uiPriority w:val="39"/>
    <w:semiHidden/>
    <w:qFormat/>
    <w:rsid w:val="006D60A9"/>
    <w:pPr>
      <w:outlineLvl w:val="9"/>
    </w:pPr>
  </w:style>
  <w:style w:type="character" w:customStyle="1" w:styleId="11tablenameChar">
    <w:name w:val="11 table name Char"/>
    <w:basedOn w:val="02-bodytextChar1"/>
    <w:link w:val="11tablename"/>
    <w:semiHidden/>
    <w:rsid w:val="00D71F61"/>
    <w:rPr>
      <w:rFonts w:ascii="Times New Roman" w:hAnsi="Times New Roman"/>
      <w:b/>
      <w:bCs/>
      <w:color w:val="000000"/>
      <w:sz w:val="21"/>
      <w:szCs w:val="21"/>
      <w:lang w:val="en-GB" w:eastAsia="en-US"/>
    </w:rPr>
  </w:style>
  <w:style w:type="paragraph" w:customStyle="1" w:styleId="Pavadinimas1">
    <w:name w:val="Pavadinimas1"/>
    <w:basedOn w:val="Normal"/>
    <w:link w:val="PavadinimasChar"/>
    <w:semiHidden/>
    <w:qFormat/>
    <w:rsid w:val="006D60A9"/>
    <w:pPr>
      <w:spacing w:before="240" w:after="240"/>
      <w:jc w:val="center"/>
    </w:pPr>
    <w:rPr>
      <w:b/>
      <w:caps/>
    </w:rPr>
  </w:style>
  <w:style w:type="character" w:customStyle="1" w:styleId="PavadinimasChar">
    <w:name w:val="Pavadinimas Char"/>
    <w:link w:val="Pavadinimas1"/>
    <w:semiHidden/>
    <w:rsid w:val="00D71F61"/>
    <w:rPr>
      <w:rFonts w:ascii="Times New Roman" w:hAnsi="Times New Roman"/>
      <w:b/>
      <w:caps/>
      <w:szCs w:val="22"/>
      <w:lang w:val="en-US" w:eastAsia="en-US" w:bidi="en-US"/>
    </w:rPr>
  </w:style>
  <w:style w:type="paragraph" w:customStyle="1" w:styleId="Autorius">
    <w:name w:val="Autorius"/>
    <w:basedOn w:val="Normal"/>
    <w:link w:val="AutoriusChar"/>
    <w:semiHidden/>
    <w:qFormat/>
    <w:rsid w:val="006D60A9"/>
    <w:pPr>
      <w:jc w:val="center"/>
    </w:pPr>
    <w:rPr>
      <w:b/>
    </w:rPr>
  </w:style>
  <w:style w:type="character" w:customStyle="1" w:styleId="AutoriusChar">
    <w:name w:val="Autorius Char"/>
    <w:link w:val="Autorius"/>
    <w:semiHidden/>
    <w:rsid w:val="00D71F61"/>
    <w:rPr>
      <w:rFonts w:ascii="Times New Roman" w:hAnsi="Times New Roman"/>
      <w:b/>
      <w:szCs w:val="22"/>
      <w:lang w:val="en-US" w:eastAsia="en-US" w:bidi="en-US"/>
    </w:rPr>
  </w:style>
  <w:style w:type="paragraph" w:customStyle="1" w:styleId="Received">
    <w:name w:val="Received"/>
    <w:basedOn w:val="Normal"/>
    <w:link w:val="ReceivedChar"/>
    <w:semiHidden/>
    <w:qFormat/>
    <w:rsid w:val="006D60A9"/>
    <w:pPr>
      <w:spacing w:after="0"/>
      <w:jc w:val="center"/>
    </w:pPr>
    <w:rPr>
      <w:i/>
    </w:rPr>
  </w:style>
  <w:style w:type="character" w:customStyle="1" w:styleId="ReceivedChar">
    <w:name w:val="Received Char"/>
    <w:link w:val="Received"/>
    <w:semiHidden/>
    <w:rsid w:val="00D71F61"/>
    <w:rPr>
      <w:rFonts w:ascii="Times New Roman" w:hAnsi="Times New Roman"/>
      <w:i/>
      <w:szCs w:val="22"/>
      <w:lang w:val="en-US" w:eastAsia="en-US" w:bidi="en-US"/>
    </w:rPr>
  </w:style>
  <w:style w:type="paragraph" w:customStyle="1" w:styleId="Sekcijospavadinimas">
    <w:name w:val="Sekcijos pavadinimas"/>
    <w:basedOn w:val="Normal"/>
    <w:link w:val="SekcijospavadinimasChar"/>
    <w:semiHidden/>
    <w:qFormat/>
    <w:rsid w:val="006D60A9"/>
    <w:pPr>
      <w:spacing w:before="240"/>
    </w:pPr>
    <w:rPr>
      <w:b/>
    </w:rPr>
  </w:style>
  <w:style w:type="character" w:customStyle="1" w:styleId="SekcijospavadinimasChar">
    <w:name w:val="Sekcijos pavadinimas Char"/>
    <w:link w:val="Sekcijospavadinimas"/>
    <w:semiHidden/>
    <w:rsid w:val="00D71F61"/>
    <w:rPr>
      <w:rFonts w:ascii="Times New Roman" w:hAnsi="Times New Roman"/>
      <w:b/>
      <w:szCs w:val="22"/>
      <w:lang w:val="en-US" w:eastAsia="en-US" w:bidi="en-US"/>
    </w:rPr>
  </w:style>
  <w:style w:type="paragraph" w:customStyle="1" w:styleId="Header2page">
    <w:name w:val="Header 2 page"/>
    <w:basedOn w:val="Header"/>
    <w:link w:val="Header2pageChar"/>
    <w:semiHidden/>
    <w:rsid w:val="006D60A9"/>
    <w:pPr>
      <w:tabs>
        <w:tab w:val="clear" w:pos="4513"/>
        <w:tab w:val="clear" w:pos="9026"/>
        <w:tab w:val="center" w:pos="4536"/>
        <w:tab w:val="right" w:pos="9072"/>
      </w:tabs>
    </w:pPr>
    <w:rPr>
      <w:rFonts w:ascii="Times New Roman" w:hAnsi="Times New Roman"/>
      <w:i/>
      <w:sz w:val="18"/>
      <w:szCs w:val="18"/>
      <w:lang w:bidi="en-US"/>
    </w:rPr>
  </w:style>
  <w:style w:type="character" w:customStyle="1" w:styleId="Header2pageChar">
    <w:name w:val="Header 2 page Char"/>
    <w:link w:val="Header2page"/>
    <w:semiHidden/>
    <w:rsid w:val="00D71F61"/>
    <w:rPr>
      <w:rFonts w:ascii="Times New Roman" w:hAnsi="Times New Roman"/>
      <w:i/>
      <w:sz w:val="18"/>
      <w:szCs w:val="18"/>
      <w:lang w:val="en-US" w:eastAsia="en-US" w:bidi="en-US"/>
    </w:rPr>
  </w:style>
  <w:style w:type="paragraph" w:customStyle="1" w:styleId="Footnote">
    <w:name w:val="Footnote"/>
    <w:basedOn w:val="Normal"/>
    <w:link w:val="FootnoteChar"/>
    <w:semiHidden/>
    <w:qFormat/>
    <w:rsid w:val="006D60A9"/>
    <w:pPr>
      <w:spacing w:before="0" w:after="0"/>
    </w:pPr>
    <w:rPr>
      <w:noProof/>
      <w:szCs w:val="20"/>
      <w:lang w:eastAsia="pl-PL"/>
    </w:rPr>
  </w:style>
  <w:style w:type="character" w:customStyle="1" w:styleId="FootnoteChar">
    <w:name w:val="Footnote Char"/>
    <w:link w:val="Footnote"/>
    <w:semiHidden/>
    <w:rsid w:val="00D71F61"/>
    <w:rPr>
      <w:rFonts w:ascii="Times New Roman" w:hAnsi="Times New Roman"/>
      <w:noProof/>
      <w:lang w:val="en-US" w:eastAsia="pl-PL" w:bidi="en-US"/>
    </w:rPr>
  </w:style>
  <w:style w:type="paragraph" w:customStyle="1" w:styleId="References">
    <w:name w:val="References"/>
    <w:basedOn w:val="Normal"/>
    <w:link w:val="ReferencesChar"/>
    <w:semiHidden/>
    <w:qFormat/>
    <w:rsid w:val="006D60A9"/>
    <w:pPr>
      <w:spacing w:after="0"/>
    </w:pPr>
    <w:rPr>
      <w:noProof/>
      <w:sz w:val="18"/>
      <w:szCs w:val="20"/>
      <w:lang w:eastAsia="pl-PL"/>
    </w:rPr>
  </w:style>
  <w:style w:type="character" w:customStyle="1" w:styleId="ReferencesChar">
    <w:name w:val="References Char"/>
    <w:link w:val="References"/>
    <w:semiHidden/>
    <w:rsid w:val="00D71F61"/>
    <w:rPr>
      <w:rFonts w:ascii="Times New Roman" w:hAnsi="Times New Roman"/>
      <w:noProof/>
      <w:sz w:val="18"/>
      <w:lang w:val="en-US" w:eastAsia="pl-PL" w:bidi="en-US"/>
    </w:rPr>
  </w:style>
  <w:style w:type="paragraph" w:customStyle="1" w:styleId="02-bodytext">
    <w:name w:val="02-body text"/>
    <w:basedOn w:val="txt00"/>
    <w:link w:val="02-bodytextChar1"/>
    <w:semiHidden/>
    <w:qFormat/>
    <w:rsid w:val="006740CD"/>
  </w:style>
  <w:style w:type="paragraph" w:customStyle="1" w:styleId="12Figname">
    <w:name w:val="12 Fig name"/>
    <w:basedOn w:val="Normal"/>
    <w:link w:val="12FignameChar"/>
    <w:semiHidden/>
    <w:qFormat/>
    <w:rsid w:val="00D2412C"/>
    <w:rPr>
      <w:b/>
      <w:bCs/>
    </w:rPr>
  </w:style>
  <w:style w:type="character" w:customStyle="1" w:styleId="11tabletextChar">
    <w:name w:val="11 table text Char"/>
    <w:link w:val="11tabletext"/>
    <w:semiHidden/>
    <w:rsid w:val="00D71F61"/>
    <w:rPr>
      <w:rFonts w:ascii="Times New Roman" w:hAnsi="Times New Roman"/>
      <w:color w:val="000000"/>
      <w:sz w:val="18"/>
      <w:szCs w:val="18"/>
      <w:lang w:val="en-GB" w:eastAsia="en-US"/>
    </w:rPr>
  </w:style>
  <w:style w:type="character" w:customStyle="1" w:styleId="txtChar">
    <w:name w:val="txt Char"/>
    <w:link w:val="txt"/>
    <w:uiPriority w:val="99"/>
    <w:semiHidden/>
    <w:rsid w:val="00D71F61"/>
    <w:rPr>
      <w:rFonts w:ascii="Times New Roman" w:hAnsi="Times New Roman"/>
      <w:color w:val="000000"/>
      <w:sz w:val="21"/>
      <w:szCs w:val="21"/>
      <w:lang w:val="en-GB" w:eastAsia="en-US"/>
    </w:rPr>
  </w:style>
  <w:style w:type="character" w:customStyle="1" w:styleId="txt00Char">
    <w:name w:val="txt 00 Char"/>
    <w:basedOn w:val="txtChar"/>
    <w:link w:val="txt00"/>
    <w:semiHidden/>
    <w:rsid w:val="00D71F61"/>
    <w:rPr>
      <w:rFonts w:ascii="Times New Roman" w:hAnsi="Times New Roman"/>
      <w:color w:val="000000"/>
      <w:sz w:val="21"/>
      <w:szCs w:val="21"/>
      <w:lang w:val="en-GB" w:eastAsia="en-US"/>
    </w:rPr>
  </w:style>
  <w:style w:type="character" w:customStyle="1" w:styleId="02-bodytextChar">
    <w:name w:val="02-body text Char"/>
    <w:basedOn w:val="txt00Char"/>
    <w:semiHidden/>
    <w:rsid w:val="006740CD"/>
    <w:rPr>
      <w:rFonts w:ascii="Times New Roman" w:hAnsi="Times New Roman"/>
      <w:color w:val="000000"/>
      <w:sz w:val="21"/>
      <w:szCs w:val="21"/>
      <w:lang w:val="en-GB" w:eastAsia="en-US" w:bidi="ar-SA"/>
    </w:rPr>
  </w:style>
  <w:style w:type="paragraph" w:customStyle="1" w:styleId="14References">
    <w:name w:val="14 References"/>
    <w:basedOn w:val="referencestxt"/>
    <w:semiHidden/>
    <w:qFormat/>
    <w:rsid w:val="003F472E"/>
  </w:style>
  <w:style w:type="character" w:customStyle="1" w:styleId="12FignameChar">
    <w:name w:val="12 Fig name Char"/>
    <w:link w:val="12Figname"/>
    <w:semiHidden/>
    <w:rsid w:val="00D71F61"/>
    <w:rPr>
      <w:rFonts w:ascii="Times New Roman" w:hAnsi="Times New Roman"/>
      <w:b/>
      <w:bCs/>
      <w:szCs w:val="22"/>
      <w:lang w:val="en-US" w:eastAsia="en-US" w:bidi="en-US"/>
    </w:rPr>
  </w:style>
  <w:style w:type="paragraph" w:customStyle="1" w:styleId="01TITLE0">
    <w:name w:val="01_TITLE"/>
    <w:basedOn w:val="Normal"/>
    <w:link w:val="01TITLEChar"/>
    <w:rsid w:val="00BD7DC0"/>
    <w:pPr>
      <w:spacing w:before="240" w:after="0"/>
      <w:jc w:val="center"/>
    </w:pPr>
    <w:rPr>
      <w:sz w:val="32"/>
    </w:rPr>
  </w:style>
  <w:style w:type="character" w:customStyle="1" w:styleId="referencestxtChar">
    <w:name w:val="references txt Char"/>
    <w:link w:val="referencestxt"/>
    <w:uiPriority w:val="99"/>
    <w:semiHidden/>
    <w:rsid w:val="00D71F61"/>
    <w:rPr>
      <w:rFonts w:ascii="Times New Roman" w:hAnsi="Times New Roman"/>
      <w:color w:val="000000"/>
      <w:sz w:val="19"/>
      <w:szCs w:val="19"/>
      <w:lang w:val="x-none" w:eastAsia="en-US"/>
    </w:rPr>
  </w:style>
  <w:style w:type="character" w:customStyle="1" w:styleId="11REFERENCESChar">
    <w:name w:val="11_REFERENCES Char"/>
    <w:basedOn w:val="referencestxtChar"/>
    <w:link w:val="11REFERENCES"/>
    <w:rsid w:val="001E7422"/>
    <w:rPr>
      <w:rFonts w:ascii="Times New Roman" w:hAnsi="Times New Roman"/>
      <w:color w:val="000000"/>
      <w:sz w:val="18"/>
      <w:szCs w:val="19"/>
      <w:lang w:val="x-none" w:eastAsia="en-US"/>
    </w:rPr>
  </w:style>
  <w:style w:type="character" w:customStyle="1" w:styleId="01TITLEChar">
    <w:name w:val="01_TITLE Char"/>
    <w:link w:val="01TITLE0"/>
    <w:rsid w:val="00BD7DC0"/>
    <w:rPr>
      <w:rFonts w:ascii="Times New Roman" w:hAnsi="Times New Roman"/>
      <w:sz w:val="32"/>
      <w:szCs w:val="22"/>
      <w:lang w:val="en-US" w:eastAsia="en-US" w:bidi="en-US"/>
    </w:rPr>
  </w:style>
  <w:style w:type="paragraph" w:customStyle="1" w:styleId="02AUTHORS0">
    <w:name w:val="02_AUTHORS"/>
    <w:basedOn w:val="Normal"/>
    <w:link w:val="02AUTHORSChar"/>
    <w:qFormat/>
    <w:rsid w:val="00BD7DC0"/>
    <w:pPr>
      <w:spacing w:before="360"/>
      <w:jc w:val="center"/>
    </w:pPr>
    <w:rPr>
      <w:sz w:val="24"/>
    </w:rPr>
  </w:style>
  <w:style w:type="character" w:customStyle="1" w:styleId="02AUTHORSChar">
    <w:name w:val="02_AUTHORS Char"/>
    <w:link w:val="02AUTHORS0"/>
    <w:rsid w:val="00BD7DC0"/>
    <w:rPr>
      <w:rFonts w:ascii="Times New Roman" w:hAnsi="Times New Roman"/>
      <w:sz w:val="24"/>
      <w:szCs w:val="22"/>
      <w:lang w:val="en-US" w:eastAsia="en-US" w:bidi="en-US"/>
    </w:rPr>
  </w:style>
  <w:style w:type="paragraph" w:customStyle="1" w:styleId="03AFFILIATION">
    <w:name w:val="03_AFFILIATION"/>
    <w:basedOn w:val="Normal"/>
    <w:qFormat/>
    <w:rsid w:val="00BD7DC0"/>
    <w:pPr>
      <w:widowControl w:val="0"/>
      <w:autoSpaceDE w:val="0"/>
      <w:autoSpaceDN w:val="0"/>
      <w:adjustRightInd w:val="0"/>
      <w:spacing w:before="0" w:after="0"/>
      <w:jc w:val="center"/>
      <w:textAlignment w:val="center"/>
    </w:pPr>
    <w:rPr>
      <w:i/>
      <w:iCs/>
      <w:color w:val="000000"/>
      <w:szCs w:val="20"/>
      <w:lang w:val="en-GB" w:bidi="ar-SA"/>
    </w:rPr>
  </w:style>
  <w:style w:type="paragraph" w:customStyle="1" w:styleId="04DATES">
    <w:name w:val="04_DATES"/>
    <w:basedOn w:val="Normal"/>
    <w:qFormat/>
    <w:rsid w:val="00BD7DC0"/>
    <w:pPr>
      <w:spacing w:after="240"/>
      <w:jc w:val="center"/>
    </w:pPr>
    <w:rPr>
      <w:i/>
      <w:szCs w:val="20"/>
    </w:rPr>
  </w:style>
  <w:style w:type="paragraph" w:customStyle="1" w:styleId="04GAUTA">
    <w:name w:val="04_GAUTA"/>
    <w:basedOn w:val="03AFFILIATION"/>
    <w:semiHidden/>
    <w:rsid w:val="00BD7DC0"/>
    <w:pPr>
      <w:spacing w:before="120" w:after="240"/>
    </w:pPr>
  </w:style>
  <w:style w:type="paragraph" w:customStyle="1" w:styleId="05ABSTRACT">
    <w:name w:val="05_ABSTRACT"/>
    <w:basedOn w:val="Keywords"/>
    <w:qFormat/>
    <w:rsid w:val="00BD7DC0"/>
    <w:pPr>
      <w:spacing w:before="120" w:after="0" w:line="240" w:lineRule="auto"/>
      <w:ind w:left="425" w:right="425"/>
    </w:pPr>
    <w:rPr>
      <w:sz w:val="18"/>
    </w:rPr>
  </w:style>
  <w:style w:type="paragraph" w:customStyle="1" w:styleId="06HEADING1st">
    <w:name w:val="06_HEADING 1st"/>
    <w:basedOn w:val="pavad1"/>
    <w:qFormat/>
    <w:rsid w:val="00EA19DA"/>
    <w:pPr>
      <w:widowControl/>
      <w:spacing w:before="360" w:after="120" w:line="240" w:lineRule="auto"/>
    </w:pPr>
    <w:rPr>
      <w:rFonts w:ascii="Times New Roman Bold" w:hAnsi="Times New Roman Bold"/>
    </w:rPr>
  </w:style>
  <w:style w:type="paragraph" w:customStyle="1" w:styleId="07HEADING2nd">
    <w:name w:val="07_HEADING 2 nd"/>
    <w:basedOn w:val="Normal"/>
    <w:uiPriority w:val="1"/>
    <w:semiHidden/>
    <w:rsid w:val="00D71F61"/>
    <w:pPr>
      <w:widowControl w:val="0"/>
      <w:autoSpaceDE w:val="0"/>
      <w:autoSpaceDN w:val="0"/>
      <w:adjustRightInd w:val="0"/>
      <w:spacing w:before="360"/>
      <w:textAlignment w:val="center"/>
    </w:pPr>
    <w:rPr>
      <w:i/>
      <w:szCs w:val="20"/>
      <w:lang w:val="en-GB" w:bidi="ar-SA"/>
    </w:rPr>
  </w:style>
  <w:style w:type="paragraph" w:customStyle="1" w:styleId="07PARAGRAPH1st">
    <w:name w:val="07_PARAGRAPH_1st"/>
    <w:basedOn w:val="txt00"/>
    <w:link w:val="07PARAGRAPH1stChar"/>
    <w:rsid w:val="000C4CDB"/>
    <w:pPr>
      <w:widowControl/>
      <w:spacing w:after="0" w:line="240" w:lineRule="auto"/>
    </w:pPr>
    <w:rPr>
      <w:sz w:val="20"/>
    </w:rPr>
  </w:style>
  <w:style w:type="character" w:customStyle="1" w:styleId="07PARAGRAPH1stChar">
    <w:name w:val="07_PARAGRAPH_1st Char"/>
    <w:basedOn w:val="txt00Char"/>
    <w:link w:val="07PARAGRAPH1st"/>
    <w:rsid w:val="000C4CDB"/>
    <w:rPr>
      <w:rFonts w:ascii="Times New Roman" w:hAnsi="Times New Roman"/>
      <w:color w:val="000000"/>
      <w:sz w:val="21"/>
      <w:szCs w:val="21"/>
      <w:lang w:val="en-GB" w:eastAsia="en-US"/>
    </w:rPr>
  </w:style>
  <w:style w:type="paragraph" w:customStyle="1" w:styleId="07PARAGRAPH">
    <w:name w:val="07_PARAGRAPH"/>
    <w:basedOn w:val="07PARAGRAPH1st"/>
    <w:rsid w:val="00A00A24"/>
    <w:pPr>
      <w:ind w:firstLine="425"/>
    </w:pPr>
    <w:rPr>
      <w:color w:val="auto"/>
    </w:rPr>
  </w:style>
  <w:style w:type="paragraph" w:customStyle="1" w:styleId="08FIGURE">
    <w:name w:val="08_FIGURE"/>
    <w:basedOn w:val="Normal"/>
    <w:link w:val="08FIGUREChar"/>
    <w:rsid w:val="00A00A24"/>
    <w:pPr>
      <w:spacing w:after="240"/>
      <w:jc w:val="center"/>
    </w:pPr>
    <w:rPr>
      <w:bCs/>
      <w:sz w:val="18"/>
    </w:rPr>
  </w:style>
  <w:style w:type="character" w:customStyle="1" w:styleId="08FIGUREChar">
    <w:name w:val="08_FIGURE Char"/>
    <w:link w:val="08FIGURE"/>
    <w:rsid w:val="00A00A24"/>
    <w:rPr>
      <w:rFonts w:ascii="Times New Roman" w:hAnsi="Times New Roman"/>
      <w:bCs/>
      <w:sz w:val="18"/>
      <w:szCs w:val="22"/>
      <w:lang w:val="en-US" w:eastAsia="en-US" w:bidi="en-US"/>
    </w:rPr>
  </w:style>
  <w:style w:type="paragraph" w:customStyle="1" w:styleId="11REFERENCES">
    <w:name w:val="11_REFERENCES"/>
    <w:basedOn w:val="referencestxt"/>
    <w:link w:val="11REFERENCESChar"/>
    <w:rsid w:val="001E7422"/>
    <w:pPr>
      <w:widowControl/>
      <w:spacing w:after="40" w:line="240" w:lineRule="auto"/>
      <w:ind w:left="425" w:hanging="425"/>
    </w:pPr>
    <w:rPr>
      <w:sz w:val="18"/>
    </w:rPr>
  </w:style>
  <w:style w:type="paragraph" w:customStyle="1" w:styleId="10TABLE">
    <w:name w:val="10_TABLE"/>
    <w:basedOn w:val="Normal"/>
    <w:rsid w:val="00063380"/>
    <w:pPr>
      <w:widowControl w:val="0"/>
      <w:autoSpaceDE w:val="0"/>
      <w:autoSpaceDN w:val="0"/>
      <w:adjustRightInd w:val="0"/>
      <w:spacing w:before="240"/>
      <w:jc w:val="center"/>
      <w:textAlignment w:val="center"/>
    </w:pPr>
    <w:rPr>
      <w:color w:val="000000"/>
      <w:sz w:val="18"/>
      <w:szCs w:val="18"/>
      <w:lang w:val="en-GB" w:bidi="ar-SA"/>
    </w:rPr>
  </w:style>
  <w:style w:type="paragraph" w:customStyle="1" w:styleId="14HEAD">
    <w:name w:val="14_HEAD"/>
    <w:basedOn w:val="Header2page"/>
    <w:rsid w:val="00BD7DC0"/>
    <w:pPr>
      <w:jc w:val="center"/>
    </w:pPr>
    <w:rPr>
      <w:lang w:val="en-GB"/>
    </w:rPr>
  </w:style>
  <w:style w:type="paragraph" w:customStyle="1" w:styleId="09FORMULE">
    <w:name w:val="09_FORMULE"/>
    <w:basedOn w:val="12-FORMULE"/>
    <w:rsid w:val="0055191D"/>
    <w:pPr>
      <w:tabs>
        <w:tab w:val="clear" w:pos="2268"/>
        <w:tab w:val="clear" w:pos="4508"/>
        <w:tab w:val="center" w:pos="4536"/>
        <w:tab w:val="right" w:pos="9072"/>
      </w:tabs>
      <w:spacing w:before="120" w:after="120"/>
    </w:pPr>
    <w:rPr>
      <w:szCs w:val="20"/>
    </w:rPr>
  </w:style>
  <w:style w:type="paragraph" w:customStyle="1" w:styleId="007-Caption">
    <w:name w:val="007-Caption"/>
    <w:basedOn w:val="Normal"/>
    <w:next w:val="Normal"/>
    <w:semiHidden/>
    <w:qFormat/>
    <w:rsid w:val="00D2108F"/>
    <w:pPr>
      <w:jc w:val="center"/>
    </w:pPr>
    <w:rPr>
      <w:rFonts w:eastAsia="Calibri"/>
      <w:b/>
      <w:sz w:val="22"/>
      <w:lang w:val="en-GB" w:bidi="ar-SA"/>
    </w:rPr>
  </w:style>
  <w:style w:type="paragraph" w:customStyle="1" w:styleId="Bulletedlist">
    <w:name w:val="Bulleted list"/>
    <w:basedOn w:val="Normal"/>
    <w:next w:val="Normal"/>
    <w:autoRedefine/>
    <w:semiHidden/>
    <w:qFormat/>
    <w:rsid w:val="006A44A5"/>
    <w:pPr>
      <w:widowControl w:val="0"/>
      <w:numPr>
        <w:numId w:val="10"/>
      </w:numPr>
      <w:spacing w:before="40" w:after="0"/>
      <w:ind w:left="568" w:hanging="284"/>
      <w:contextualSpacing/>
    </w:pPr>
    <w:rPr>
      <w:spacing w:val="4"/>
      <w:szCs w:val="21"/>
      <w:lang w:val="en-GB" w:eastAsia="en-GB" w:bidi="ar-SA"/>
    </w:rPr>
  </w:style>
  <w:style w:type="paragraph" w:customStyle="1" w:styleId="Acknowledgements">
    <w:name w:val="Acknowledgements"/>
    <w:basedOn w:val="Normal"/>
    <w:next w:val="Normal"/>
    <w:autoRedefine/>
    <w:semiHidden/>
    <w:qFormat/>
    <w:rsid w:val="00652A15"/>
    <w:pPr>
      <w:spacing w:after="0"/>
      <w:jc w:val="left"/>
    </w:pPr>
    <w:rPr>
      <w:spacing w:val="-4"/>
      <w:szCs w:val="24"/>
      <w:lang w:val="en-GB" w:eastAsia="en-GB" w:bidi="ar-SA"/>
    </w:rPr>
  </w:style>
  <w:style w:type="paragraph" w:customStyle="1" w:styleId="Paragraph">
    <w:name w:val="Paragraph"/>
    <w:basedOn w:val="Normal"/>
    <w:next w:val="Normal"/>
    <w:autoRedefine/>
    <w:semiHidden/>
    <w:qFormat/>
    <w:rsid w:val="00264BB1"/>
    <w:pPr>
      <w:widowControl w:val="0"/>
      <w:spacing w:before="0" w:after="0"/>
      <w:ind w:firstLine="567"/>
    </w:pPr>
    <w:rPr>
      <w:szCs w:val="24"/>
      <w:lang w:val="en-GB" w:eastAsia="en-GB" w:bidi="ar-SA"/>
    </w:rPr>
  </w:style>
  <w:style w:type="paragraph" w:customStyle="1" w:styleId="06HEADING2nd">
    <w:name w:val="06_HEADING_2nd"/>
    <w:basedOn w:val="Normal"/>
    <w:rsid w:val="0021037E"/>
    <w:pPr>
      <w:jc w:val="left"/>
    </w:pPr>
    <w:rPr>
      <w:i/>
    </w:rPr>
  </w:style>
  <w:style w:type="paragraph" w:customStyle="1" w:styleId="12BULLETS">
    <w:name w:val="12_BULLETS"/>
    <w:basedOn w:val="Bulletedlist"/>
    <w:rsid w:val="00EA19DA"/>
    <w:pPr>
      <w:widowControl/>
      <w:ind w:left="426" w:hanging="142"/>
    </w:pPr>
  </w:style>
  <w:style w:type="paragraph" w:customStyle="1" w:styleId="09DISPLAYEDEQUATION">
    <w:name w:val="09_DISPLAYED_EQUATION"/>
    <w:basedOn w:val="Normal"/>
    <w:next w:val="Paragraph"/>
    <w:autoRedefine/>
    <w:qFormat/>
    <w:rsid w:val="00AD361D"/>
    <w:pPr>
      <w:tabs>
        <w:tab w:val="center" w:pos="2268"/>
        <w:tab w:val="right" w:pos="4536"/>
      </w:tabs>
    </w:pPr>
    <w:rPr>
      <w:szCs w:val="24"/>
      <w:lang w:val="en-GB" w:eastAsia="en-GB" w:bidi="ar-SA"/>
    </w:rPr>
  </w:style>
  <w:style w:type="paragraph" w:customStyle="1" w:styleId="13FOOTNOTE">
    <w:name w:val="13_FOOTNOTE"/>
    <w:rsid w:val="000D6401"/>
    <w:pPr>
      <w:keepLines/>
      <w:widowControl w:val="0"/>
      <w:spacing w:line="200" w:lineRule="exact"/>
    </w:pPr>
    <w:rPr>
      <w:rFonts w:ascii="Times New Roman" w:hAnsi="Times New Roman"/>
      <w:sz w:val="16"/>
      <w:lang w:val="en-US" w:eastAsia="en-US"/>
    </w:rPr>
  </w:style>
  <w:style w:type="paragraph" w:customStyle="1" w:styleId="05KEYWORDS">
    <w:name w:val="05_KEYWORDS"/>
    <w:basedOn w:val="05ABSTRACT"/>
    <w:rsid w:val="000D06E4"/>
    <w:rPr>
      <w:szCs w:val="18"/>
    </w:rPr>
  </w:style>
  <w:style w:type="paragraph" w:customStyle="1" w:styleId="05SUBJECTCODES">
    <w:name w:val="05_SUBJECT_CODES"/>
    <w:basedOn w:val="05ABSTRACT"/>
    <w:rsid w:val="000D06E4"/>
  </w:style>
  <w:style w:type="paragraph" w:customStyle="1" w:styleId="05TOPIC">
    <w:name w:val="05_TOPIC"/>
    <w:basedOn w:val="05ABSTRACT"/>
    <w:rsid w:val="000D06E4"/>
  </w:style>
  <w:style w:type="paragraph" w:styleId="Footer">
    <w:name w:val="footer"/>
    <w:basedOn w:val="Normal"/>
    <w:link w:val="FooterChar"/>
    <w:uiPriority w:val="99"/>
    <w:semiHidden/>
    <w:qFormat/>
    <w:rsid w:val="0021037E"/>
    <w:pPr>
      <w:tabs>
        <w:tab w:val="center" w:pos="4819"/>
        <w:tab w:val="right" w:pos="9638"/>
      </w:tabs>
      <w:spacing w:before="0" w:after="0"/>
    </w:pPr>
  </w:style>
  <w:style w:type="character" w:customStyle="1" w:styleId="FooterChar">
    <w:name w:val="Footer Char"/>
    <w:basedOn w:val="DefaultParagraphFont"/>
    <w:link w:val="Footer"/>
    <w:uiPriority w:val="99"/>
    <w:semiHidden/>
    <w:rsid w:val="0021037E"/>
    <w:rPr>
      <w:rFonts w:ascii="Times New Roman" w:hAnsi="Times New Roman"/>
      <w:szCs w:val="22"/>
      <w:lang w:val="en-US" w:eastAsia="en-US" w:bidi="en-US"/>
    </w:rPr>
  </w:style>
  <w:style w:type="paragraph" w:styleId="ListParagraph">
    <w:name w:val="List Paragraph"/>
    <w:basedOn w:val="Normal"/>
    <w:uiPriority w:val="34"/>
    <w:semiHidden/>
    <w:qFormat/>
    <w:rsid w:val="00AD361D"/>
    <w:pPr>
      <w:ind w:left="720"/>
      <w:contextualSpacing/>
    </w:pPr>
  </w:style>
  <w:style w:type="paragraph" w:customStyle="1" w:styleId="12NUMBERING">
    <w:name w:val="12_NUMBERING"/>
    <w:basedOn w:val="ListParagraph"/>
    <w:rsid w:val="00AD361D"/>
    <w:pPr>
      <w:numPr>
        <w:numId w:val="11"/>
      </w:numPr>
      <w:tabs>
        <w:tab w:val="left" w:pos="426"/>
      </w:tabs>
      <w:spacing w:before="40" w:after="0"/>
      <w:ind w:left="426" w:hanging="284"/>
    </w:pPr>
    <w:rPr>
      <w:lang w:val="en-GB"/>
    </w:rPr>
  </w:style>
  <w:style w:type="paragraph" w:styleId="Revision">
    <w:name w:val="Revision"/>
    <w:hidden/>
    <w:uiPriority w:val="99"/>
    <w:semiHidden/>
    <w:rsid w:val="00527982"/>
    <w:rPr>
      <w:rFonts w:ascii="Times New Roman" w:hAnsi="Times New Roman"/>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190">
      <w:bodyDiv w:val="1"/>
      <w:marLeft w:val="0"/>
      <w:marRight w:val="0"/>
      <w:marTop w:val="0"/>
      <w:marBottom w:val="0"/>
      <w:divBdr>
        <w:top w:val="none" w:sz="0" w:space="0" w:color="auto"/>
        <w:left w:val="none" w:sz="0" w:space="0" w:color="auto"/>
        <w:bottom w:val="none" w:sz="0" w:space="0" w:color="auto"/>
        <w:right w:val="none" w:sz="0" w:space="0" w:color="auto"/>
      </w:divBdr>
    </w:div>
    <w:div w:id="140394004">
      <w:bodyDiv w:val="1"/>
      <w:marLeft w:val="0"/>
      <w:marRight w:val="0"/>
      <w:marTop w:val="0"/>
      <w:marBottom w:val="0"/>
      <w:divBdr>
        <w:top w:val="none" w:sz="0" w:space="0" w:color="auto"/>
        <w:left w:val="none" w:sz="0" w:space="0" w:color="auto"/>
        <w:bottom w:val="none" w:sz="0" w:space="0" w:color="auto"/>
        <w:right w:val="none" w:sz="0" w:space="0" w:color="auto"/>
      </w:divBdr>
      <w:divsChild>
        <w:div w:id="1158307763">
          <w:marLeft w:val="10"/>
          <w:marRight w:val="0"/>
          <w:marTop w:val="0"/>
          <w:marBottom w:val="0"/>
          <w:divBdr>
            <w:top w:val="none" w:sz="0" w:space="0" w:color="auto"/>
            <w:left w:val="none" w:sz="0" w:space="0" w:color="auto"/>
            <w:bottom w:val="dotted" w:sz="6" w:space="0" w:color="005DAB"/>
            <w:right w:val="none" w:sz="0" w:space="0" w:color="auto"/>
          </w:divBdr>
          <w:divsChild>
            <w:div w:id="1005472378">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 w:id="648364190">
      <w:bodyDiv w:val="1"/>
      <w:marLeft w:val="0"/>
      <w:marRight w:val="0"/>
      <w:marTop w:val="0"/>
      <w:marBottom w:val="0"/>
      <w:divBdr>
        <w:top w:val="none" w:sz="0" w:space="0" w:color="auto"/>
        <w:left w:val="none" w:sz="0" w:space="0" w:color="auto"/>
        <w:bottom w:val="none" w:sz="0" w:space="0" w:color="auto"/>
        <w:right w:val="none" w:sz="0" w:space="0" w:color="auto"/>
      </w:divBdr>
    </w:div>
    <w:div w:id="965353695">
      <w:bodyDiv w:val="1"/>
      <w:marLeft w:val="0"/>
      <w:marRight w:val="0"/>
      <w:marTop w:val="0"/>
      <w:marBottom w:val="0"/>
      <w:divBdr>
        <w:top w:val="none" w:sz="0" w:space="0" w:color="auto"/>
        <w:left w:val="none" w:sz="0" w:space="0" w:color="auto"/>
        <w:bottom w:val="none" w:sz="0" w:space="0" w:color="auto"/>
        <w:right w:val="none" w:sz="0" w:space="0" w:color="auto"/>
      </w:divBdr>
      <w:divsChild>
        <w:div w:id="2009363472">
          <w:marLeft w:val="10"/>
          <w:marRight w:val="0"/>
          <w:marTop w:val="0"/>
          <w:marBottom w:val="0"/>
          <w:divBdr>
            <w:top w:val="none" w:sz="0" w:space="0" w:color="auto"/>
            <w:left w:val="none" w:sz="0" w:space="0" w:color="auto"/>
            <w:bottom w:val="dotted" w:sz="6" w:space="0" w:color="005DAB"/>
            <w:right w:val="none" w:sz="0" w:space="0" w:color="auto"/>
          </w:divBdr>
          <w:divsChild>
            <w:div w:id="920678161">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 w:id="1644193579">
      <w:bodyDiv w:val="1"/>
      <w:marLeft w:val="0"/>
      <w:marRight w:val="0"/>
      <w:marTop w:val="0"/>
      <w:marBottom w:val="0"/>
      <w:divBdr>
        <w:top w:val="none" w:sz="0" w:space="0" w:color="auto"/>
        <w:left w:val="none" w:sz="0" w:space="0" w:color="auto"/>
        <w:bottom w:val="none" w:sz="0" w:space="0" w:color="auto"/>
        <w:right w:val="none" w:sz="0" w:space="0" w:color="auto"/>
      </w:divBdr>
    </w:div>
    <w:div w:id="1644846547">
      <w:bodyDiv w:val="1"/>
      <w:marLeft w:val="0"/>
      <w:marRight w:val="0"/>
      <w:marTop w:val="0"/>
      <w:marBottom w:val="0"/>
      <w:divBdr>
        <w:top w:val="none" w:sz="0" w:space="0" w:color="auto"/>
        <w:left w:val="none" w:sz="0" w:space="0" w:color="auto"/>
        <w:bottom w:val="none" w:sz="0" w:space="0" w:color="auto"/>
        <w:right w:val="none" w:sz="0" w:space="0" w:color="auto"/>
      </w:divBdr>
      <w:divsChild>
        <w:div w:id="1678772988">
          <w:marLeft w:val="10"/>
          <w:marRight w:val="0"/>
          <w:marTop w:val="0"/>
          <w:marBottom w:val="0"/>
          <w:divBdr>
            <w:top w:val="none" w:sz="0" w:space="0" w:color="auto"/>
            <w:left w:val="none" w:sz="0" w:space="0" w:color="auto"/>
            <w:bottom w:val="dotted" w:sz="6" w:space="0" w:color="005DAB"/>
            <w:right w:val="none" w:sz="0" w:space="0" w:color="auto"/>
          </w:divBdr>
          <w:divsChild>
            <w:div w:id="216404245">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 w:id="1822114895">
      <w:bodyDiv w:val="1"/>
      <w:marLeft w:val="0"/>
      <w:marRight w:val="0"/>
      <w:marTop w:val="0"/>
      <w:marBottom w:val="0"/>
      <w:divBdr>
        <w:top w:val="none" w:sz="0" w:space="0" w:color="auto"/>
        <w:left w:val="none" w:sz="0" w:space="0" w:color="auto"/>
        <w:bottom w:val="none" w:sz="0" w:space="0" w:color="auto"/>
        <w:right w:val="none" w:sz="0" w:space="0" w:color="auto"/>
      </w:divBdr>
      <w:divsChild>
        <w:div w:id="74128255">
          <w:marLeft w:val="10"/>
          <w:marRight w:val="0"/>
          <w:marTop w:val="0"/>
          <w:marBottom w:val="0"/>
          <w:divBdr>
            <w:top w:val="none" w:sz="0" w:space="0" w:color="auto"/>
            <w:left w:val="none" w:sz="0" w:space="0" w:color="auto"/>
            <w:bottom w:val="dotted" w:sz="6" w:space="0" w:color="005DAB"/>
            <w:right w:val="none" w:sz="0" w:space="0" w:color="auto"/>
          </w:divBdr>
          <w:divsChild>
            <w:div w:id="1505167297">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 w:id="2127001780">
      <w:bodyDiv w:val="1"/>
      <w:marLeft w:val="0"/>
      <w:marRight w:val="0"/>
      <w:marTop w:val="0"/>
      <w:marBottom w:val="0"/>
      <w:divBdr>
        <w:top w:val="none" w:sz="0" w:space="0" w:color="auto"/>
        <w:left w:val="none" w:sz="0" w:space="0" w:color="auto"/>
        <w:bottom w:val="none" w:sz="0" w:space="0" w:color="auto"/>
        <w:right w:val="none" w:sz="0" w:space="0" w:color="auto"/>
      </w:divBdr>
      <w:divsChild>
        <w:div w:id="1540582561">
          <w:marLeft w:val="10"/>
          <w:marRight w:val="0"/>
          <w:marTop w:val="0"/>
          <w:marBottom w:val="0"/>
          <w:divBdr>
            <w:top w:val="none" w:sz="0" w:space="0" w:color="auto"/>
            <w:left w:val="none" w:sz="0" w:space="0" w:color="auto"/>
            <w:bottom w:val="dotted" w:sz="6" w:space="0" w:color="005DAB"/>
            <w:right w:val="none" w:sz="0" w:space="0" w:color="auto"/>
          </w:divBdr>
          <w:divsChild>
            <w:div w:id="1263955694">
              <w:marLeft w:val="0"/>
              <w:marRight w:val="0"/>
              <w:marTop w:val="0"/>
              <w:marBottom w:val="0"/>
              <w:divBdr>
                <w:top w:val="dotted" w:sz="6" w:space="6" w:color="77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name.surname@absd.edu"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enisa.europa.eu/publications/cyber-insurance-recent-advances-good-practices-and-challenges" TargetMode="External"/><Relationship Id="rId39" Type="http://schemas.openxmlformats.org/officeDocument/2006/relationships/control" Target="activeX/activeX7.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control" Target="activeX/activeX3.xml"/><Relationship Id="rId42" Type="http://schemas.openxmlformats.org/officeDocument/2006/relationships/control" Target="activeX/activeX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doi.org/10.1002/hrm.21519" TargetMode="External"/><Relationship Id="rId33" Type="http://schemas.openxmlformats.org/officeDocument/2006/relationships/control" Target="activeX/activeX2.xml"/><Relationship Id="rId38" Type="http://schemas.openxmlformats.org/officeDocument/2006/relationships/control" Target="activeX/activeX6.xml"/><Relationship Id="rId2" Type="http://schemas.openxmlformats.org/officeDocument/2006/relationships/numbering" Target="numbering.xml"/><Relationship Id="rId16" Type="http://schemas.openxmlformats.org/officeDocument/2006/relationships/image" Target="media/image1.tif"/><Relationship Id="rId20" Type="http://schemas.openxmlformats.org/officeDocument/2006/relationships/image" Target="media/image3.wmf"/><Relationship Id="rId29" Type="http://schemas.openxmlformats.org/officeDocument/2006/relationships/hyperlink" Target="https://doi.org/10.1057/jors.2011.141" TargetMode="External"/><Relationship Id="rId41" Type="http://schemas.openxmlformats.org/officeDocument/2006/relationships/control" Target="activeX/activeX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016/j.ejor.2011.12.026" TargetMode="External"/><Relationship Id="rId32" Type="http://schemas.openxmlformats.org/officeDocument/2006/relationships/control" Target="activeX/activeX1.xml"/><Relationship Id="rId37" Type="http://schemas.openxmlformats.org/officeDocument/2006/relationships/control" Target="activeX/activeX5.xml"/><Relationship Id="rId40" Type="http://schemas.openxmlformats.org/officeDocument/2006/relationships/hyperlink" Target="http://creativecommons.org/licenses/by/3.0/"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hyperlink" Target="https://doi.org/10.1177/1470595812452635" TargetMode="External"/><Relationship Id="rId36" Type="http://schemas.openxmlformats.org/officeDocument/2006/relationships/control" Target="activeX/activeX4.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5.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2name.surname@dbsa.edu" TargetMode="External"/><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hyperlink" Target="https://doi.org/10.2139/ssrn.2084896" TargetMode="External"/><Relationship Id="rId30" Type="http://schemas.openxmlformats.org/officeDocument/2006/relationships/hyperlink" Target="https://doi.org/10.1057/jors.2011.145" TargetMode="External"/><Relationship Id="rId35" Type="http://schemas.openxmlformats.org/officeDocument/2006/relationships/hyperlink" Target="http://pkp.sfu.ca/"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ckup-ish-c\Profile\My%20Documents\DARBAI-2013\KONFERENCIJOS\CBME-trafaretai-2015\TEMPLATE\FULL_PAPER_CBME_2015%20(1).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A4908-98E6-463F-965F-954B06905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FULL_PAPER_CBME_2015 (1)</Template>
  <TotalTime>24</TotalTime>
  <Pages>6</Pages>
  <Words>2419</Words>
  <Characters>14711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Kaulakienė</dc:creator>
  <cp:keywords/>
  <cp:lastModifiedBy>Rita Malikėnienė</cp:lastModifiedBy>
  <cp:revision>7</cp:revision>
  <cp:lastPrinted>2015-09-18T10:13:00Z</cp:lastPrinted>
  <dcterms:created xsi:type="dcterms:W3CDTF">2019-02-08T07:40:00Z</dcterms:created>
  <dcterms:modified xsi:type="dcterms:W3CDTF">2019-02-08T11:06:00Z</dcterms:modified>
</cp:coreProperties>
</file>